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E60A1" w14:textId="2159153A" w:rsidR="002001C8" w:rsidRPr="00610CE8" w:rsidRDefault="002001C8" w:rsidP="002001C8">
      <w:pPr>
        <w:shd w:val="clear" w:color="auto" w:fill="F3F5FA"/>
        <w:spacing w:before="218" w:line="480" w:lineRule="atLeast"/>
        <w:jc w:val="center"/>
        <w:textAlignment w:val="baseline"/>
        <w:outlineLvl w:val="0"/>
        <w:rPr>
          <w:rFonts w:ascii="inherit" w:eastAsia="DengXian" w:hAnsi="inherit" w:hint="eastAsia"/>
          <w:b/>
          <w:bCs/>
          <w:color w:val="060607"/>
          <w:sz w:val="48"/>
          <w:szCs w:val="48"/>
          <w:lang w:val="it-CH"/>
        </w:rPr>
      </w:pPr>
      <w:r w:rsidRPr="00610CE8">
        <w:rPr>
          <w:rFonts w:ascii="inherit" w:eastAsia="Times New Roman" w:hAnsi="inherit"/>
          <w:b/>
          <w:bCs/>
          <w:color w:val="060607"/>
          <w:spacing w:val="8"/>
          <w:kern w:val="36"/>
          <w:sz w:val="40"/>
          <w:szCs w:val="40"/>
          <w:lang w:val="it-CH"/>
        </w:rPr>
        <w:t xml:space="preserve">Specifiche di imballaggio Manor </w:t>
      </w:r>
    </w:p>
    <w:p w14:paraId="4F5DEA36" w14:textId="77777777" w:rsidR="002001C8" w:rsidRPr="00610CE8" w:rsidRDefault="002001C8" w:rsidP="002001C8">
      <w:pPr>
        <w:shd w:val="clear" w:color="auto" w:fill="F3F5FA"/>
        <w:spacing w:before="274" w:line="360" w:lineRule="atLeast"/>
        <w:jc w:val="left"/>
        <w:textAlignment w:val="baseline"/>
        <w:outlineLvl w:val="2"/>
        <w:rPr>
          <w:rFonts w:ascii="inherit" w:eastAsia="Times New Roman" w:hAnsi="inherit"/>
          <w:b/>
          <w:bCs/>
          <w:color w:val="060607"/>
          <w:spacing w:val="8"/>
          <w:sz w:val="24"/>
          <w:lang w:val="it-CH"/>
        </w:rPr>
      </w:pPr>
      <w:r w:rsidRPr="00610CE8">
        <w:rPr>
          <w:rFonts w:ascii="inherit" w:eastAsia="Times New Roman" w:hAnsi="inherit"/>
          <w:b/>
          <w:bCs/>
          <w:color w:val="060607"/>
          <w:spacing w:val="8"/>
          <w:sz w:val="24"/>
          <w:lang w:val="it-CH"/>
        </w:rPr>
        <w:t xml:space="preserve">Lo scopo della specifica di imballaggio è garantire che i beni arrivino al luogo di consegna senza danni. Il giusto metodo di piegatura e, naturalmente, il packaging giocano un ruolo chiave in questo processo. Le merci devono essere imballate in modo da poter resistere al trasporto senza danneggiarsi e possono essere appese o esposte immediatamente in deposito senza ulteriori preparazioni come la vaporizzazione o la stiratura. </w:t>
      </w:r>
    </w:p>
    <w:p w14:paraId="60EEFED8" w14:textId="77777777" w:rsidR="002001C8" w:rsidRPr="00610CE8" w:rsidRDefault="002001C8" w:rsidP="002001C8">
      <w:pPr>
        <w:shd w:val="clear" w:color="auto" w:fill="F3F5FA"/>
        <w:spacing w:before="274" w:line="360" w:lineRule="atLeast"/>
        <w:jc w:val="left"/>
        <w:textAlignment w:val="baseline"/>
        <w:outlineLvl w:val="2"/>
        <w:rPr>
          <w:rFonts w:ascii="inherit" w:eastAsia="Times New Roman" w:hAnsi="inherit"/>
          <w:b/>
          <w:bCs/>
          <w:color w:val="060607"/>
          <w:spacing w:val="8"/>
          <w:sz w:val="24"/>
          <w:lang w:val="it-CH"/>
        </w:rPr>
      </w:pPr>
      <w:r w:rsidRPr="00610CE8">
        <w:rPr>
          <w:rFonts w:ascii="inherit" w:eastAsia="Times New Roman" w:hAnsi="inherit"/>
          <w:b/>
          <w:bCs/>
          <w:color w:val="060607"/>
          <w:spacing w:val="8"/>
          <w:sz w:val="24"/>
          <w:lang w:val="it-CH"/>
        </w:rPr>
        <w:t>Dal punto di vista ecologico e per quanto riguarda il lavoro efficiente, il packaging dovrebbe essere il più economico possibile, ma il più esteso possibile. Disimballare e smaltire correttamente i materiali di imballaggio richiede tempo.</w:t>
      </w:r>
    </w:p>
    <w:p w14:paraId="4BB38D85" w14:textId="77777777" w:rsidR="002001C8" w:rsidRPr="00610CE8" w:rsidRDefault="002001C8" w:rsidP="002001C8">
      <w:pPr>
        <w:shd w:val="clear" w:color="auto" w:fill="F3F5FA"/>
        <w:spacing w:before="274" w:line="360" w:lineRule="atLeast"/>
        <w:jc w:val="left"/>
        <w:textAlignment w:val="baseline"/>
        <w:outlineLvl w:val="2"/>
        <w:rPr>
          <w:rFonts w:ascii="inherit" w:eastAsia="Times New Roman" w:hAnsi="inherit"/>
          <w:b/>
          <w:bCs/>
          <w:color w:val="060607"/>
          <w:spacing w:val="8"/>
          <w:sz w:val="24"/>
          <w:lang w:val="it-CH"/>
        </w:rPr>
      </w:pPr>
      <w:r w:rsidRPr="00610CE8">
        <w:rPr>
          <w:rFonts w:ascii="inherit" w:eastAsia="Times New Roman" w:hAnsi="inherit"/>
          <w:b/>
          <w:bCs/>
          <w:color w:val="060607"/>
          <w:spacing w:val="8"/>
          <w:sz w:val="24"/>
          <w:lang w:val="it-CH"/>
        </w:rPr>
        <w:t xml:space="preserve">Pertanto, il principio guida di base è: quanto necessario, il meno possibile. </w:t>
      </w:r>
    </w:p>
    <w:p w14:paraId="4248F41E" w14:textId="77777777" w:rsidR="002001C8" w:rsidRPr="00852174" w:rsidRDefault="002001C8" w:rsidP="002001C8">
      <w:pPr>
        <w:pStyle w:val="Listenabsatz"/>
        <w:numPr>
          <w:ilvl w:val="0"/>
          <w:numId w:val="1"/>
        </w:numPr>
        <w:shd w:val="clear" w:color="auto" w:fill="F3F5FA"/>
        <w:spacing w:before="274" w:line="360" w:lineRule="atLeast"/>
        <w:jc w:val="left"/>
        <w:textAlignment w:val="baseline"/>
        <w:outlineLvl w:val="2"/>
        <w:rPr>
          <w:rFonts w:ascii="inherit" w:eastAsia="Times New Roman" w:hAnsi="inherit"/>
          <w:b/>
          <w:bCs/>
          <w:color w:val="060607"/>
          <w:spacing w:val="8"/>
          <w:sz w:val="24"/>
        </w:rPr>
      </w:pPr>
      <w:r w:rsidRPr="00852174">
        <w:rPr>
          <w:rFonts w:ascii="inherit" w:eastAsia="Times New Roman" w:hAnsi="inherit"/>
          <w:b/>
          <w:bCs/>
          <w:color w:val="060607"/>
          <w:spacing w:val="8"/>
          <w:sz w:val="24"/>
        </w:rPr>
        <w:t>Principi di Investimento</w:t>
      </w:r>
    </w:p>
    <w:p w14:paraId="03CA03B6" w14:textId="77777777" w:rsidR="002001C8" w:rsidRPr="00610CE8" w:rsidRDefault="002001C8" w:rsidP="002001C8">
      <w:pPr>
        <w:pStyle w:val="Listenabsatz"/>
        <w:shd w:val="clear" w:color="auto" w:fill="F3F5FA"/>
        <w:spacing w:before="274" w:line="360" w:lineRule="atLeast"/>
        <w:jc w:val="left"/>
        <w:textAlignment w:val="baseline"/>
        <w:outlineLvl w:val="2"/>
        <w:rPr>
          <w:rFonts w:ascii="inherit" w:eastAsia="DengXian" w:hAnsi="inherit" w:hint="eastAsia"/>
          <w:b/>
          <w:bCs/>
          <w:color w:val="060607"/>
          <w:spacing w:val="8"/>
          <w:sz w:val="24"/>
          <w:lang w:val="it-CH"/>
        </w:rPr>
      </w:pPr>
      <w:r w:rsidRPr="00610CE8">
        <w:rPr>
          <w:rFonts w:ascii="inherit" w:eastAsia="Times New Roman" w:hAnsi="inherit"/>
          <w:b/>
          <w:bCs/>
          <w:color w:val="060607"/>
          <w:spacing w:val="8"/>
          <w:sz w:val="24"/>
          <w:lang w:val="it-CH"/>
        </w:rPr>
        <w:t>La seguente affermazione si applica ai seguenti tipi di prodotto:</w:t>
      </w:r>
    </w:p>
    <w:p w14:paraId="77FD044D" w14:textId="77777777" w:rsidR="002001C8" w:rsidRPr="00610CE8" w:rsidRDefault="002001C8" w:rsidP="002001C8">
      <w:pPr>
        <w:numPr>
          <w:ilvl w:val="0"/>
          <w:numId w:val="2"/>
        </w:numPr>
        <w:shd w:val="clear" w:color="auto" w:fill="F3F5FA"/>
        <w:spacing w:line="360" w:lineRule="atLeast"/>
        <w:textAlignment w:val="baseline"/>
        <w:rPr>
          <w:rFonts w:ascii="inherit" w:eastAsia="Times New Roman" w:hAnsi="inherit"/>
          <w:color w:val="060607"/>
          <w:spacing w:val="4"/>
          <w:sz w:val="24"/>
          <w:lang w:val="it-CH"/>
        </w:rPr>
      </w:pPr>
      <w:r w:rsidRPr="00610CE8">
        <w:rPr>
          <w:rFonts w:ascii="inherit" w:eastAsia="Times New Roman" w:hAnsi="inherit"/>
          <w:color w:val="060607"/>
          <w:spacing w:val="4"/>
          <w:sz w:val="24"/>
          <w:lang w:val="it-CH"/>
        </w:rPr>
        <w:t xml:space="preserve">Gli oggetti vengono </w:t>
      </w:r>
      <w:r w:rsidRPr="00610CE8">
        <w:rPr>
          <w:rFonts w:ascii="inherit" w:eastAsia="Times New Roman" w:hAnsi="inherit" w:hint="eastAsia"/>
          <w:color w:val="060607"/>
          <w:spacing w:val="4"/>
          <w:sz w:val="24"/>
          <w:lang w:val="it-CH"/>
        </w:rPr>
        <w:t xml:space="preserve">piegati e </w:t>
      </w:r>
      <w:r w:rsidRPr="00610CE8">
        <w:rPr>
          <w:rFonts w:ascii="inherit" w:eastAsia="Times New Roman" w:hAnsi="inherit"/>
          <w:color w:val="060607"/>
          <w:spacing w:val="4"/>
          <w:sz w:val="24"/>
          <w:lang w:val="it-CH"/>
        </w:rPr>
        <w:t xml:space="preserve">impilati uno sopra l'altro e messi in una </w:t>
      </w:r>
      <w:r w:rsidRPr="00610CE8">
        <w:rPr>
          <w:rFonts w:ascii="inherit" w:eastAsia="DengXian" w:hAnsi="inherit" w:hint="eastAsia"/>
          <w:color w:val="060607"/>
          <w:spacing w:val="4"/>
          <w:sz w:val="24"/>
          <w:lang w:val="it-CH"/>
        </w:rPr>
        <w:t xml:space="preserve">borsa </w:t>
      </w:r>
      <w:proofErr w:type="gramStart"/>
      <w:r w:rsidRPr="00610CE8">
        <w:rPr>
          <w:rFonts w:ascii="inherit" w:eastAsia="DengXian" w:hAnsi="inherit" w:hint="eastAsia"/>
          <w:color w:val="060607"/>
          <w:spacing w:val="4"/>
          <w:sz w:val="24"/>
          <w:lang w:val="it-CH"/>
        </w:rPr>
        <w:t>master</w:t>
      </w:r>
      <w:r w:rsidRPr="00610CE8">
        <w:rPr>
          <w:rFonts w:ascii="inherit" w:eastAsia="Times New Roman" w:hAnsi="inherit"/>
          <w:color w:val="060607"/>
          <w:spacing w:val="4"/>
          <w:sz w:val="24"/>
          <w:lang w:val="it-CH"/>
        </w:rPr>
        <w:t xml:space="preserve"> .</w:t>
      </w:r>
      <w:proofErr w:type="gramEnd"/>
    </w:p>
    <w:p w14:paraId="409AFE1A" w14:textId="77777777" w:rsidR="002001C8" w:rsidRPr="00610CE8" w:rsidRDefault="002001C8" w:rsidP="002001C8">
      <w:pPr>
        <w:numPr>
          <w:ilvl w:val="0"/>
          <w:numId w:val="2"/>
        </w:numPr>
        <w:shd w:val="clear" w:color="auto" w:fill="F3F5FA"/>
        <w:spacing w:line="360" w:lineRule="atLeast"/>
        <w:textAlignment w:val="baseline"/>
        <w:rPr>
          <w:rFonts w:ascii="inherit" w:eastAsia="Times New Roman" w:hAnsi="inherit"/>
          <w:color w:val="060607"/>
          <w:spacing w:val="4"/>
          <w:sz w:val="24"/>
          <w:lang w:val="it-CH"/>
        </w:rPr>
      </w:pPr>
      <w:r w:rsidRPr="00610CE8">
        <w:rPr>
          <w:rFonts w:ascii="inherit" w:eastAsia="DengXian" w:hAnsi="inherit" w:hint="eastAsia"/>
          <w:color w:val="060607"/>
          <w:spacing w:val="4"/>
          <w:sz w:val="24"/>
          <w:lang w:val="it-CH"/>
        </w:rPr>
        <w:t>La borsa principale dovrebbe essere sigillata con nastro trasparente.</w:t>
      </w:r>
    </w:p>
    <w:p w14:paraId="1512F64D" w14:textId="77777777" w:rsidR="002001C8" w:rsidRPr="00610CE8" w:rsidRDefault="002001C8" w:rsidP="002001C8">
      <w:pPr>
        <w:numPr>
          <w:ilvl w:val="0"/>
          <w:numId w:val="2"/>
        </w:numPr>
        <w:shd w:val="clear" w:color="auto" w:fill="F3F5FA"/>
        <w:spacing w:line="360" w:lineRule="atLeast"/>
        <w:textAlignment w:val="baseline"/>
        <w:rPr>
          <w:rFonts w:ascii="inherit" w:eastAsia="Times New Roman" w:hAnsi="inherit"/>
          <w:color w:val="060607"/>
          <w:spacing w:val="4"/>
          <w:sz w:val="24"/>
          <w:lang w:val="it-CH"/>
        </w:rPr>
      </w:pPr>
      <w:r w:rsidRPr="00610CE8">
        <w:rPr>
          <w:rFonts w:ascii="inherit" w:eastAsia="Times New Roman" w:hAnsi="inherit"/>
          <w:color w:val="060607"/>
          <w:spacing w:val="4"/>
          <w:sz w:val="24"/>
          <w:lang w:val="it-CH"/>
        </w:rPr>
        <w:t>Il sacchetto di polietileno è sempre più grande della scatola di trasporto, così che i beni non siano troppo stretti e il sacchetto possa essere chiuso facilmente.</w:t>
      </w:r>
    </w:p>
    <w:p w14:paraId="137FAD0F" w14:textId="77777777" w:rsidR="002001C8" w:rsidRPr="00610CE8" w:rsidRDefault="002001C8" w:rsidP="002001C8">
      <w:pPr>
        <w:numPr>
          <w:ilvl w:val="0"/>
          <w:numId w:val="2"/>
        </w:numPr>
        <w:shd w:val="clear" w:color="auto" w:fill="F3F5FA"/>
        <w:spacing w:line="360" w:lineRule="atLeast"/>
        <w:textAlignment w:val="baseline"/>
        <w:rPr>
          <w:rFonts w:ascii="inherit" w:eastAsia="DengXian" w:hAnsi="inherit" w:hint="eastAsia"/>
          <w:color w:val="060607"/>
          <w:spacing w:val="4"/>
          <w:sz w:val="24"/>
          <w:lang w:val="it-CH"/>
        </w:rPr>
      </w:pPr>
      <w:r w:rsidRPr="00610CE8">
        <w:rPr>
          <w:rFonts w:ascii="inherit" w:eastAsia="Times New Roman" w:hAnsi="inherit"/>
          <w:color w:val="060607"/>
          <w:spacing w:val="4"/>
          <w:sz w:val="24"/>
          <w:lang w:val="it-CH"/>
        </w:rPr>
        <w:t xml:space="preserve">Usa schiuma, pluriball o altri materiali protettivi solo </w:t>
      </w:r>
      <w:r w:rsidRPr="00610CE8">
        <w:rPr>
          <w:rFonts w:ascii="inherit" w:eastAsia="Times New Roman" w:hAnsi="inherit" w:hint="eastAsia"/>
          <w:color w:val="060607"/>
          <w:spacing w:val="4"/>
          <w:sz w:val="24"/>
          <w:lang w:val="it-CH"/>
        </w:rPr>
        <w:t xml:space="preserve">quando necessario per evitare </w:t>
      </w:r>
      <w:proofErr w:type="gramStart"/>
      <w:r w:rsidRPr="00610CE8">
        <w:rPr>
          <w:rFonts w:ascii="inherit" w:eastAsia="Times New Roman" w:hAnsi="inherit" w:hint="eastAsia"/>
          <w:color w:val="060607"/>
          <w:spacing w:val="4"/>
          <w:sz w:val="24"/>
          <w:lang w:val="it-CH"/>
        </w:rPr>
        <w:t xml:space="preserve">danni </w:t>
      </w:r>
      <w:r w:rsidRPr="00610CE8">
        <w:rPr>
          <w:rFonts w:ascii="inherit" w:eastAsia="Times New Roman" w:hAnsi="inherit"/>
          <w:color w:val="060607"/>
          <w:spacing w:val="4"/>
          <w:sz w:val="24"/>
          <w:lang w:val="it-CH"/>
        </w:rPr>
        <w:t xml:space="preserve"> o</w:t>
      </w:r>
      <w:proofErr w:type="gramEnd"/>
      <w:r w:rsidRPr="00610CE8">
        <w:rPr>
          <w:rFonts w:ascii="inherit" w:eastAsia="Times New Roman" w:hAnsi="inherit"/>
          <w:color w:val="060607"/>
          <w:spacing w:val="4"/>
          <w:sz w:val="24"/>
          <w:lang w:val="it-CH"/>
        </w:rPr>
        <w:t xml:space="preserve"> </w:t>
      </w:r>
      <w:proofErr w:type="gramStart"/>
      <w:r w:rsidRPr="00610CE8">
        <w:rPr>
          <w:rFonts w:ascii="inherit" w:eastAsia="Times New Roman" w:hAnsi="inherit"/>
          <w:color w:val="060607"/>
          <w:spacing w:val="4"/>
          <w:sz w:val="24"/>
          <w:lang w:val="it-CH"/>
        </w:rPr>
        <w:t xml:space="preserve">rughe </w:t>
      </w:r>
      <w:r w:rsidRPr="00610CE8">
        <w:rPr>
          <w:rFonts w:ascii="inherit" w:eastAsia="DengXian" w:hAnsi="inherit" w:hint="eastAsia"/>
          <w:color w:val="060607"/>
          <w:spacing w:val="4"/>
          <w:sz w:val="24"/>
          <w:lang w:val="it-CH"/>
        </w:rPr>
        <w:t xml:space="preserve"> il</w:t>
      </w:r>
      <w:proofErr w:type="gramEnd"/>
      <w:r w:rsidRPr="00610CE8">
        <w:rPr>
          <w:rFonts w:ascii="inherit" w:eastAsia="DengXian" w:hAnsi="inherit" w:hint="eastAsia"/>
          <w:color w:val="060607"/>
          <w:spacing w:val="4"/>
          <w:sz w:val="24"/>
          <w:lang w:val="it-CH"/>
        </w:rPr>
        <w:t xml:space="preserve"> pi</w:t>
      </w:r>
      <w:r w:rsidRPr="00610CE8">
        <w:rPr>
          <w:rFonts w:ascii="inherit" w:eastAsia="DengXian" w:hAnsi="inherit" w:hint="eastAsia"/>
          <w:color w:val="060607"/>
          <w:spacing w:val="4"/>
          <w:sz w:val="24"/>
          <w:lang w:val="it-CH"/>
        </w:rPr>
        <w:t>ù</w:t>
      </w:r>
      <w:r w:rsidRPr="00610CE8">
        <w:rPr>
          <w:rFonts w:ascii="inherit" w:eastAsia="DengXian" w:hAnsi="inherit" w:hint="eastAsia"/>
          <w:color w:val="060607"/>
          <w:spacing w:val="4"/>
          <w:sz w:val="24"/>
          <w:lang w:val="it-CH"/>
        </w:rPr>
        <w:t xml:space="preserve"> possibile</w:t>
      </w:r>
      <w:r w:rsidRPr="00610CE8">
        <w:rPr>
          <w:rFonts w:ascii="inherit" w:eastAsia="DengXian" w:hAnsi="inherit"/>
          <w:color w:val="060607"/>
          <w:spacing w:val="4"/>
          <w:sz w:val="24"/>
          <w:lang w:val="it-CH"/>
        </w:rPr>
        <w:t>.</w:t>
      </w:r>
    </w:p>
    <w:p w14:paraId="241EDE0F" w14:textId="77777777" w:rsidR="002001C8" w:rsidRPr="00852174" w:rsidRDefault="002001C8" w:rsidP="002001C8">
      <w:pPr>
        <w:shd w:val="clear" w:color="auto" w:fill="F3F5FA"/>
        <w:spacing w:before="274" w:line="360" w:lineRule="atLeast"/>
        <w:ind w:firstLineChars="114" w:firstLine="283"/>
        <w:textAlignment w:val="baseline"/>
        <w:outlineLvl w:val="3"/>
        <w:rPr>
          <w:rFonts w:ascii="inherit" w:eastAsia="Times New Roman" w:hAnsi="inherit"/>
          <w:b/>
          <w:bCs/>
          <w:color w:val="060607"/>
          <w:spacing w:val="8"/>
          <w:sz w:val="24"/>
        </w:rPr>
      </w:pPr>
      <w:r w:rsidRPr="00852174">
        <w:rPr>
          <w:rFonts w:ascii="inherit" w:eastAsia="DengXian" w:hAnsi="inherit" w:hint="eastAsia"/>
          <w:b/>
          <w:bCs/>
          <w:color w:val="060607"/>
          <w:spacing w:val="8"/>
          <w:sz w:val="24"/>
        </w:rPr>
        <w:t>1</w:t>
      </w:r>
      <w:r w:rsidRPr="00852174">
        <w:rPr>
          <w:rFonts w:ascii="inherit" w:eastAsia="Times New Roman" w:hAnsi="inherit"/>
          <w:b/>
          <w:bCs/>
          <w:color w:val="060607"/>
          <w:spacing w:val="8"/>
          <w:sz w:val="24"/>
        </w:rPr>
        <w:t>.</w:t>
      </w:r>
      <w:r w:rsidRPr="00852174">
        <w:rPr>
          <w:rFonts w:ascii="inherit" w:eastAsia="DengXian" w:hAnsi="inherit" w:hint="eastAsia"/>
          <w:b/>
          <w:color w:val="060607"/>
          <w:spacing w:val="8"/>
          <w:sz w:val="24"/>
        </w:rPr>
        <w:t xml:space="preserve">1 </w:t>
      </w:r>
      <w:r w:rsidRPr="00852174">
        <w:rPr>
          <w:rFonts w:ascii="inherit" w:eastAsia="Times New Roman" w:hAnsi="inherit"/>
          <w:b/>
          <w:bCs/>
          <w:color w:val="060607"/>
          <w:spacing w:val="8"/>
          <w:sz w:val="24"/>
        </w:rPr>
        <w:t xml:space="preserve">Prodotti in confezione piatta </w:t>
      </w:r>
    </w:p>
    <w:p w14:paraId="4F39B579" w14:textId="77777777" w:rsidR="002001C8" w:rsidRPr="00852174" w:rsidRDefault="002001C8" w:rsidP="002001C8">
      <w:pPr>
        <w:numPr>
          <w:ilvl w:val="0"/>
          <w:numId w:val="3"/>
        </w:numPr>
        <w:shd w:val="clear" w:color="auto" w:fill="F3F5FA"/>
        <w:spacing w:line="360" w:lineRule="atLeast"/>
        <w:textAlignment w:val="baseline"/>
        <w:rPr>
          <w:rFonts w:ascii="inherit" w:eastAsia="Times New Roman" w:hAnsi="inherit"/>
          <w:color w:val="060607"/>
          <w:spacing w:val="4"/>
          <w:sz w:val="24"/>
        </w:rPr>
      </w:pPr>
      <w:r w:rsidRPr="00610CE8">
        <w:rPr>
          <w:rFonts w:ascii="inherit" w:eastAsia="Times New Roman" w:hAnsi="inherit"/>
          <w:color w:val="060607"/>
          <w:spacing w:val="4"/>
          <w:sz w:val="24"/>
          <w:lang w:val="it-CH"/>
        </w:rPr>
        <w:t xml:space="preserve">I vestiti devono essere ben curati per evitare le pieghe. Rivolgi le maniche all'indietro e piega il pezzo, assicurandoti </w:t>
      </w:r>
      <w:r w:rsidRPr="00610CE8">
        <w:rPr>
          <w:rFonts w:ascii="inherit" w:eastAsia="DengXian" w:hAnsi="inherit"/>
          <w:color w:val="060607"/>
          <w:spacing w:val="4"/>
          <w:sz w:val="24"/>
          <w:lang w:val="it-CH"/>
        </w:rPr>
        <w:t xml:space="preserve">  che il </w:t>
      </w:r>
      <w:r w:rsidRPr="00610CE8">
        <w:rPr>
          <w:rFonts w:ascii="inherit" w:eastAsia="DengXian" w:hAnsi="inherit" w:hint="eastAsia"/>
          <w:color w:val="060607"/>
          <w:spacing w:val="4"/>
          <w:sz w:val="24"/>
          <w:lang w:val="it-CH"/>
        </w:rPr>
        <w:t>lato del logo dell'</w:t>
      </w:r>
      <w:r w:rsidRPr="00610CE8">
        <w:rPr>
          <w:rFonts w:ascii="inherit" w:eastAsia="DengXian" w:hAnsi="inherit"/>
          <w:color w:val="060607"/>
          <w:spacing w:val="4"/>
          <w:sz w:val="24"/>
          <w:lang w:val="it-CH"/>
        </w:rPr>
        <w:t>etichetta</w:t>
      </w:r>
      <w:r w:rsidRPr="00610CE8">
        <w:rPr>
          <w:rFonts w:ascii="inherit" w:eastAsia="DengXian" w:hAnsi="inherit" w:hint="eastAsia"/>
          <w:color w:val="060607"/>
          <w:spacing w:val="4"/>
          <w:sz w:val="24"/>
          <w:lang w:val="it-CH"/>
        </w:rPr>
        <w:t xml:space="preserve"> principale sia visibile.  </w:t>
      </w:r>
      <w:r w:rsidRPr="007826DA">
        <w:rPr>
          <w:rFonts w:ascii="inherit" w:eastAsia="DengXian" w:hAnsi="inherit" w:hint="eastAsia"/>
          <w:color w:val="060607"/>
          <w:spacing w:val="4"/>
          <w:sz w:val="24"/>
        </w:rPr>
        <w:t>(Vedi istruzioni riportate sotto)</w:t>
      </w:r>
    </w:p>
    <w:p w14:paraId="73F3BC7E" w14:textId="77777777" w:rsidR="002001C8" w:rsidRPr="00610CE8" w:rsidRDefault="002001C8" w:rsidP="002001C8">
      <w:pPr>
        <w:numPr>
          <w:ilvl w:val="0"/>
          <w:numId w:val="3"/>
        </w:numPr>
        <w:shd w:val="clear" w:color="auto" w:fill="F3F5FA"/>
        <w:spacing w:line="360" w:lineRule="atLeast"/>
        <w:jc w:val="left"/>
        <w:textAlignment w:val="baseline"/>
        <w:rPr>
          <w:rFonts w:ascii="inherit" w:eastAsia="Times New Roman" w:hAnsi="inherit"/>
          <w:color w:val="060607"/>
          <w:spacing w:val="4"/>
          <w:sz w:val="24"/>
          <w:lang w:val="it-CH"/>
        </w:rPr>
      </w:pPr>
      <w:r w:rsidRPr="00610CE8">
        <w:rPr>
          <w:rFonts w:ascii="inherit" w:eastAsia="Times New Roman" w:hAnsi="inherit"/>
          <w:color w:val="060607"/>
          <w:spacing w:val="4"/>
          <w:sz w:val="24"/>
          <w:lang w:val="it-CH"/>
        </w:rPr>
        <w:t xml:space="preserve">Accessori delicati come spille, bottoni decorativi, fibbie, ecc. dovrebbero essere avvolti in carta velina solo </w:t>
      </w:r>
      <w:r w:rsidRPr="00610CE8">
        <w:rPr>
          <w:rFonts w:ascii="inherit" w:eastAsia="DengXian" w:hAnsi="inherit" w:hint="eastAsia"/>
          <w:color w:val="060607"/>
          <w:spacing w:val="4"/>
          <w:sz w:val="24"/>
          <w:lang w:val="it-CH"/>
        </w:rPr>
        <w:t xml:space="preserve">se necessario </w:t>
      </w:r>
      <w:r w:rsidRPr="00610CE8">
        <w:rPr>
          <w:rFonts w:ascii="inherit" w:eastAsia="Times New Roman" w:hAnsi="inherit"/>
          <w:color w:val="060607"/>
          <w:spacing w:val="4"/>
          <w:sz w:val="24"/>
          <w:lang w:val="it-CH"/>
        </w:rPr>
        <w:t>per proteggerli dai danni.</w:t>
      </w:r>
    </w:p>
    <w:p w14:paraId="6893304C" w14:textId="77777777" w:rsidR="002001C8" w:rsidRPr="00610CE8" w:rsidRDefault="002001C8" w:rsidP="002001C8">
      <w:pPr>
        <w:shd w:val="clear" w:color="auto" w:fill="F3F5FA"/>
        <w:tabs>
          <w:tab w:val="left" w:pos="720"/>
        </w:tabs>
        <w:spacing w:line="360" w:lineRule="atLeast"/>
        <w:jc w:val="left"/>
        <w:textAlignment w:val="baseline"/>
        <w:rPr>
          <w:rFonts w:ascii="inherit" w:eastAsia="DengXian" w:hAnsi="inherit" w:hint="eastAsia"/>
          <w:color w:val="060607"/>
          <w:spacing w:val="4"/>
          <w:szCs w:val="21"/>
          <w:lang w:val="it-CH"/>
        </w:rPr>
      </w:pPr>
    </w:p>
    <w:p w14:paraId="71B0BDA1" w14:textId="77777777" w:rsidR="002001C8" w:rsidRPr="00610CE8" w:rsidRDefault="002001C8" w:rsidP="002001C8">
      <w:pPr>
        <w:numPr>
          <w:ilvl w:val="0"/>
          <w:numId w:val="3"/>
        </w:numPr>
        <w:shd w:val="clear" w:color="auto" w:fill="F3F5FA"/>
        <w:spacing w:line="360" w:lineRule="atLeast"/>
        <w:jc w:val="left"/>
        <w:textAlignment w:val="baseline"/>
        <w:rPr>
          <w:rFonts w:ascii="inherit" w:eastAsia="Times New Roman" w:hAnsi="inherit"/>
          <w:color w:val="060607"/>
          <w:spacing w:val="4"/>
          <w:sz w:val="24"/>
          <w:lang w:val="it-CH"/>
        </w:rPr>
      </w:pPr>
      <w:r w:rsidRPr="00610CE8">
        <w:rPr>
          <w:rFonts w:ascii="inherit" w:eastAsia="Times New Roman" w:hAnsi="inherit"/>
          <w:color w:val="060607"/>
          <w:spacing w:val="4"/>
          <w:sz w:val="24"/>
          <w:lang w:val="it-CH"/>
        </w:rPr>
        <w:lastRenderedPageBreak/>
        <w:t>Specifiche pieghevoli (vedi disegno sotto)</w:t>
      </w:r>
    </w:p>
    <w:p w14:paraId="2467CA84" w14:textId="77777777" w:rsidR="002001C8" w:rsidRPr="00610CE8" w:rsidRDefault="002001C8" w:rsidP="002001C8">
      <w:pPr>
        <w:shd w:val="clear" w:color="auto" w:fill="F3F5FA"/>
        <w:tabs>
          <w:tab w:val="left" w:pos="720"/>
        </w:tabs>
        <w:spacing w:line="360" w:lineRule="atLeast"/>
        <w:ind w:left="720"/>
        <w:jc w:val="left"/>
        <w:textAlignment w:val="baseline"/>
        <w:rPr>
          <w:lang w:val="it-CH"/>
        </w:rPr>
      </w:pPr>
      <w:r w:rsidRPr="00610CE8">
        <w:rPr>
          <w:rFonts w:ascii="inherit" w:eastAsia="DengXian" w:hAnsi="inherit" w:hint="eastAsia"/>
          <w:color w:val="060607"/>
          <w:spacing w:val="4"/>
          <w:sz w:val="24"/>
          <w:lang w:val="it-CH"/>
        </w:rPr>
        <w:t xml:space="preserve">Top: pieghe di tipo A </w:t>
      </w:r>
      <w:r w:rsidRPr="00852174">
        <w:rPr>
          <w:rFonts w:ascii="inherit" w:eastAsia="Times New Roman" w:hAnsi="inherit"/>
          <w:noProof/>
          <w:color w:val="060607"/>
          <w:spacing w:val="4"/>
          <w:szCs w:val="21"/>
        </w:rPr>
        <w:drawing>
          <wp:inline distT="0" distB="0" distL="0" distR="0" wp14:anchorId="6C745F7E" wp14:editId="47805684">
            <wp:extent cx="5284470" cy="962025"/>
            <wp:effectExtent l="0" t="0" r="0" b="0"/>
            <wp:docPr id="1502789166" name="Picture 1" descr="Un disegno di una camicia a maniche lunghe&#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89166" name="Picture 1" descr="A drawing of a long sleeve shirt&#10;&#10;AI-generated content may be incorrect."/>
                    <pic:cNvPicPr>
                      <a:picLocks noChangeAspect="1"/>
                    </pic:cNvPicPr>
                  </pic:nvPicPr>
                  <pic:blipFill>
                    <a:blip r:embed="rId8"/>
                    <a:stretch>
                      <a:fillRect/>
                    </a:stretch>
                  </pic:blipFill>
                  <pic:spPr>
                    <a:xfrm>
                      <a:off x="0" y="0"/>
                      <a:ext cx="5306384" cy="965948"/>
                    </a:xfrm>
                    <a:prstGeom prst="rect">
                      <a:avLst/>
                    </a:prstGeom>
                  </pic:spPr>
                </pic:pic>
              </a:graphicData>
            </a:graphic>
          </wp:inline>
        </w:drawing>
      </w:r>
      <w:r w:rsidRPr="00852174">
        <w:rPr>
          <w:noProof/>
        </w:rPr>
        <w:drawing>
          <wp:inline distT="0" distB="0" distL="0" distR="0" wp14:anchorId="2183D59B" wp14:editId="59A65201">
            <wp:extent cx="5283200" cy="952500"/>
            <wp:effectExtent l="0" t="0" r="0" b="0"/>
            <wp:docPr id="474538403" name="Picture 1" descr="Un collage di un diagramma&#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38403" name="Picture 1" descr="A collage of a diagram&#10;&#10;AI-generated content may be incorrect."/>
                    <pic:cNvPicPr>
                      <a:picLocks noChangeAspect="1"/>
                    </pic:cNvPicPr>
                  </pic:nvPicPr>
                  <pic:blipFill>
                    <a:blip r:embed="rId9"/>
                    <a:stretch>
                      <a:fillRect/>
                    </a:stretch>
                  </pic:blipFill>
                  <pic:spPr>
                    <a:xfrm>
                      <a:off x="0" y="0"/>
                      <a:ext cx="5424074" cy="977882"/>
                    </a:xfrm>
                    <a:prstGeom prst="rect">
                      <a:avLst/>
                    </a:prstGeom>
                  </pic:spPr>
                </pic:pic>
              </a:graphicData>
            </a:graphic>
          </wp:inline>
        </w:drawing>
      </w:r>
      <w:r w:rsidRPr="00852174">
        <w:rPr>
          <w:rFonts w:ascii="inherit" w:eastAsia="DengXian" w:hAnsi="inherit"/>
          <w:noProof/>
          <w:color w:val="060607"/>
          <w:spacing w:val="4"/>
          <w:szCs w:val="21"/>
        </w:rPr>
        <w:drawing>
          <wp:inline distT="0" distB="0" distL="0" distR="0" wp14:anchorId="5CA4E121" wp14:editId="3C5D96FD">
            <wp:extent cx="1951355" cy="1143000"/>
            <wp:effectExtent l="0" t="0" r="0" b="0"/>
            <wp:docPr id="6" name="Picture 5" descr="Un paio di maglioni in una scatola&#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air of sweaters in a box&#10;&#10;AI-generated content may be incorrect."/>
                    <pic:cNvPicPr>
                      <a:picLocks noChangeAspect="1"/>
                    </pic:cNvPicPr>
                  </pic:nvPicPr>
                  <pic:blipFill>
                    <a:blip r:embed="rId10"/>
                    <a:stretch>
                      <a:fillRect/>
                    </a:stretch>
                  </pic:blipFill>
                  <pic:spPr>
                    <a:xfrm>
                      <a:off x="0" y="0"/>
                      <a:ext cx="1957480" cy="1146274"/>
                    </a:xfrm>
                    <a:prstGeom prst="rect">
                      <a:avLst/>
                    </a:prstGeom>
                  </pic:spPr>
                </pic:pic>
              </a:graphicData>
            </a:graphic>
          </wp:inline>
        </w:drawing>
      </w:r>
      <w:r w:rsidRPr="00610CE8">
        <w:rPr>
          <w:lang w:val="it-CH"/>
        </w:rPr>
        <w:t xml:space="preserve"> </w:t>
      </w:r>
    </w:p>
    <w:p w14:paraId="3CD0FBB3" w14:textId="77777777" w:rsidR="002001C8" w:rsidRPr="00610CE8" w:rsidRDefault="002001C8" w:rsidP="002001C8">
      <w:pPr>
        <w:shd w:val="clear" w:color="auto" w:fill="F3F5FA"/>
        <w:tabs>
          <w:tab w:val="left" w:pos="720"/>
        </w:tabs>
        <w:spacing w:line="360" w:lineRule="atLeast"/>
        <w:ind w:left="720"/>
        <w:jc w:val="left"/>
        <w:textAlignment w:val="baseline"/>
        <w:rPr>
          <w:lang w:val="it-CH"/>
        </w:rPr>
      </w:pPr>
    </w:p>
    <w:p w14:paraId="3854E263" w14:textId="77777777" w:rsidR="002001C8" w:rsidRPr="00610CE8" w:rsidRDefault="002001C8" w:rsidP="002001C8">
      <w:pPr>
        <w:shd w:val="clear" w:color="auto" w:fill="F3F5FA"/>
        <w:tabs>
          <w:tab w:val="left" w:pos="720"/>
        </w:tabs>
        <w:spacing w:line="360" w:lineRule="atLeast"/>
        <w:ind w:left="720"/>
        <w:jc w:val="left"/>
        <w:textAlignment w:val="baseline"/>
        <w:rPr>
          <w:rFonts w:ascii="inherit" w:eastAsia="Times New Roman" w:hAnsi="inherit"/>
          <w:color w:val="060607"/>
          <w:spacing w:val="4"/>
          <w:szCs w:val="21"/>
          <w:lang w:val="it-CH"/>
        </w:rPr>
      </w:pPr>
    </w:p>
    <w:p w14:paraId="2B7DBA12" w14:textId="77777777" w:rsidR="002001C8" w:rsidRPr="00610CE8" w:rsidRDefault="002001C8" w:rsidP="002001C8">
      <w:pPr>
        <w:shd w:val="clear" w:color="auto" w:fill="F3F5FA"/>
        <w:tabs>
          <w:tab w:val="left" w:pos="720"/>
        </w:tabs>
        <w:spacing w:line="360" w:lineRule="atLeast"/>
        <w:ind w:left="720"/>
        <w:jc w:val="left"/>
        <w:textAlignment w:val="baseline"/>
        <w:rPr>
          <w:rFonts w:ascii="inherit" w:eastAsia="Times New Roman" w:hAnsi="inherit"/>
          <w:color w:val="060607"/>
          <w:spacing w:val="4"/>
          <w:szCs w:val="21"/>
          <w:lang w:val="it-CH"/>
        </w:rPr>
      </w:pPr>
    </w:p>
    <w:p w14:paraId="115810AB" w14:textId="77777777" w:rsidR="002001C8" w:rsidRPr="00610CE8" w:rsidRDefault="002001C8" w:rsidP="002001C8">
      <w:pPr>
        <w:shd w:val="clear" w:color="auto" w:fill="F3F5FA"/>
        <w:tabs>
          <w:tab w:val="left" w:pos="720"/>
        </w:tabs>
        <w:spacing w:line="360" w:lineRule="atLeast"/>
        <w:ind w:left="720"/>
        <w:jc w:val="left"/>
        <w:textAlignment w:val="baseline"/>
        <w:rPr>
          <w:rFonts w:ascii="inherit" w:eastAsia="Times New Roman" w:hAnsi="inherit"/>
          <w:color w:val="060607"/>
          <w:spacing w:val="4"/>
          <w:szCs w:val="21"/>
          <w:lang w:val="it-CH"/>
        </w:rPr>
      </w:pPr>
      <w:r w:rsidRPr="00852174">
        <w:rPr>
          <w:rFonts w:ascii="inherit" w:eastAsia="DengXian" w:hAnsi="inherit" w:hint="eastAsia"/>
          <w:noProof/>
          <w:color w:val="060607"/>
          <w:spacing w:val="4"/>
          <w:sz w:val="24"/>
        </w:rPr>
        <mc:AlternateContent>
          <mc:Choice Requires="wps">
            <w:drawing>
              <wp:anchor distT="0" distB="0" distL="114300" distR="114300" simplePos="0" relativeHeight="251659264" behindDoc="0" locked="0" layoutInCell="1" allowOverlap="1" wp14:anchorId="6D76463E" wp14:editId="6D71ACA9">
                <wp:simplePos x="0" y="0"/>
                <wp:positionH relativeFrom="column">
                  <wp:posOffset>4972050</wp:posOffset>
                </wp:positionH>
                <wp:positionV relativeFrom="paragraph">
                  <wp:posOffset>990600</wp:posOffset>
                </wp:positionV>
                <wp:extent cx="768350" cy="314325"/>
                <wp:effectExtent l="0" t="0" r="12700" b="28575"/>
                <wp:wrapNone/>
                <wp:docPr id="1137884867" name="Text Box 1"/>
                <wp:cNvGraphicFramePr/>
                <a:graphic xmlns:a="http://schemas.openxmlformats.org/drawingml/2006/main">
                  <a:graphicData uri="http://schemas.microsoft.com/office/word/2010/wordprocessingShape">
                    <wps:wsp>
                      <wps:cNvSpPr txBox="1"/>
                      <wps:spPr>
                        <a:xfrm>
                          <a:off x="0" y="0"/>
                          <a:ext cx="768350" cy="314325"/>
                        </a:xfrm>
                        <a:prstGeom prst="rect">
                          <a:avLst/>
                        </a:prstGeom>
                        <a:solidFill>
                          <a:schemeClr val="lt1"/>
                        </a:solidFill>
                        <a:ln w="6350">
                          <a:solidFill>
                            <a:schemeClr val="tx1"/>
                          </a:solidFill>
                        </a:ln>
                      </wps:spPr>
                      <wps:txbx>
                        <w:txbxContent>
                          <w:p w14:paraId="0F4E28B0" w14:textId="77777777" w:rsidR="002001C8" w:rsidRDefault="002001C8" w:rsidP="002001C8">
                            <w:pPr>
                              <w:rPr>
                                <w:rFonts w:ascii="Arial" w:hAnsi="Arial" w:cs="Arial"/>
                                <w:sz w:val="11"/>
                                <w:szCs w:val="15"/>
                              </w:rPr>
                            </w:pPr>
                            <w:r>
                              <w:rPr>
                                <w:rFonts w:ascii="Arial" w:hAnsi="Arial" w:cs="Arial" w:hint="eastAsia"/>
                                <w:sz w:val="11"/>
                                <w:szCs w:val="15"/>
                              </w:rPr>
                              <w:t>Pronto per la spedizione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D76463E" id="_x0000_t202" coordsize="21600,21600" o:spt="202" path="m,l,21600r21600,l21600,xe">
                <v:stroke joinstyle="miter"/>
                <v:path gradientshapeok="t" o:connecttype="rect"/>
              </v:shapetype>
              <v:shape id="Text Box 1" o:spid="_x0000_s1026" type="#_x0000_t202" style="position:absolute;left:0;text-align:left;margin-left:391.5pt;margin-top:78pt;width:60.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" fillcolor="white [3201]" strokecolor="#c1001f [3213]" strokeweight=".5pt">
                <v:textbox>
                  <w:txbxContent>
                    <w:p w14:paraId="0F4E28B0" w14:textId="77777777" w:rsidR="002001C8" w:rsidRDefault="002001C8" w:rsidP="002001C8">
                      <w:pPr>
                        <w:rPr>
                          <w:rFonts w:ascii="Arial" w:hAnsi="Arial" w:cs="Arial"/>
                          <w:sz w:val="11"/>
                          <w:szCs w:val="15"/>
                        </w:rPr>
                      </w:pPr>
                      <w:r>
                        <w:rPr>
                          <w:rFonts w:ascii="Arial" w:hAnsi="Arial" w:cs="Arial" w:hint="eastAsia"/>
                          <w:sz w:val="11"/>
                          <w:szCs w:val="15"/>
                        </w:rPr>
                        <w:t>Pronto per la spedizione</w:t>
                      </w:r>
                    </w:p>
                  </w:txbxContent>
                </v:textbox>
              </v:shape>
            </w:pict>
          </mc:Fallback>
        </mc:AlternateContent>
      </w:r>
      <w:r w:rsidRPr="00852174">
        <w:rPr>
          <w:rFonts w:ascii="inherit" w:eastAsia="DengXian" w:hAnsi="inherit" w:hint="eastAsia"/>
          <w:noProof/>
          <w:color w:val="060607"/>
          <w:spacing w:val="4"/>
          <w:sz w:val="24"/>
        </w:rPr>
        <mc:AlternateContent>
          <mc:Choice Requires="wps">
            <w:drawing>
              <wp:anchor distT="0" distB="0" distL="114300" distR="114300" simplePos="0" relativeHeight="251660288" behindDoc="0" locked="0" layoutInCell="1" allowOverlap="1" wp14:anchorId="3CF9BE37" wp14:editId="54031055">
                <wp:simplePos x="0" y="0"/>
                <wp:positionH relativeFrom="column">
                  <wp:posOffset>4191000</wp:posOffset>
                </wp:positionH>
                <wp:positionV relativeFrom="paragraph">
                  <wp:posOffset>990600</wp:posOffset>
                </wp:positionV>
                <wp:extent cx="781050" cy="314325"/>
                <wp:effectExtent l="0" t="0" r="19050" b="28575"/>
                <wp:wrapNone/>
                <wp:docPr id="1200297165" name="Text Box 1"/>
                <wp:cNvGraphicFramePr/>
                <a:graphic xmlns:a="http://schemas.openxmlformats.org/drawingml/2006/main">
                  <a:graphicData uri="http://schemas.microsoft.com/office/word/2010/wordprocessingShape">
                    <wps:wsp>
                      <wps:cNvSpPr txBox="1"/>
                      <wps:spPr>
                        <a:xfrm>
                          <a:off x="0" y="0"/>
                          <a:ext cx="781050" cy="314325"/>
                        </a:xfrm>
                        <a:prstGeom prst="rect">
                          <a:avLst/>
                        </a:prstGeom>
                        <a:solidFill>
                          <a:schemeClr val="lt1"/>
                        </a:solidFill>
                        <a:ln w="6350">
                          <a:solidFill>
                            <a:schemeClr val="tx1"/>
                          </a:solidFill>
                        </a:ln>
                      </wps:spPr>
                      <wps:txbx>
                        <w:txbxContent>
                          <w:p w14:paraId="585BBCC5" w14:textId="77777777" w:rsidR="002001C8" w:rsidRDefault="002001C8" w:rsidP="002001C8">
                            <w:pPr>
                              <w:rPr>
                                <w:rFonts w:ascii="Arial" w:hAnsi="Arial" w:cs="Arial"/>
                                <w:sz w:val="11"/>
                                <w:szCs w:val="15"/>
                              </w:rPr>
                            </w:pPr>
                            <w:r>
                              <w:rPr>
                                <w:rFonts w:ascii="Arial" w:hAnsi="Arial" w:cs="Arial" w:hint="eastAsia"/>
                                <w:sz w:val="11"/>
                                <w:szCs w:val="15"/>
                              </w:rPr>
                              <w:t>Piegarsi nell'arpa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F9BE37" id="_x0000_s1027" type="#_x0000_t202" style="position:absolute;left:0;text-align:left;margin-left:330pt;margin-top:78pt;width:61.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" fillcolor="white [3201]" strokecolor="#c1001f [3213]" strokeweight=".5pt">
                <v:textbox>
                  <w:txbxContent>
                    <w:p w14:paraId="585BBCC5" w14:textId="77777777" w:rsidR="002001C8" w:rsidRDefault="002001C8" w:rsidP="002001C8">
                      <w:pPr>
                        <w:rPr>
                          <w:rFonts w:ascii="Arial" w:hAnsi="Arial" w:cs="Arial"/>
                          <w:sz w:val="11"/>
                          <w:szCs w:val="15"/>
                        </w:rPr>
                      </w:pPr>
                      <w:r>
                        <w:rPr>
                          <w:rFonts w:ascii="Arial" w:hAnsi="Arial" w:cs="Arial" w:hint="eastAsia"/>
                          <w:sz w:val="11"/>
                          <w:szCs w:val="15"/>
                        </w:rPr>
                        <w:t>Piegarsi nell'arpa</w:t>
                      </w:r>
                    </w:p>
                  </w:txbxContent>
                </v:textbox>
              </v:shape>
            </w:pict>
          </mc:Fallback>
        </mc:AlternateContent>
      </w:r>
      <w:r w:rsidRPr="00852174">
        <w:rPr>
          <w:rFonts w:ascii="inherit" w:eastAsia="DengXian" w:hAnsi="inherit" w:hint="eastAsia"/>
          <w:noProof/>
          <w:color w:val="060607"/>
          <w:spacing w:val="4"/>
          <w:sz w:val="24"/>
        </w:rPr>
        <mc:AlternateContent>
          <mc:Choice Requires="wps">
            <w:drawing>
              <wp:anchor distT="0" distB="0" distL="114300" distR="114300" simplePos="0" relativeHeight="251661312" behindDoc="0" locked="0" layoutInCell="1" allowOverlap="1" wp14:anchorId="14966A3E" wp14:editId="69768C6F">
                <wp:simplePos x="0" y="0"/>
                <wp:positionH relativeFrom="column">
                  <wp:posOffset>3067050</wp:posOffset>
                </wp:positionH>
                <wp:positionV relativeFrom="paragraph">
                  <wp:posOffset>990600</wp:posOffset>
                </wp:positionV>
                <wp:extent cx="1123950" cy="314325"/>
                <wp:effectExtent l="0" t="0" r="19050" b="28575"/>
                <wp:wrapNone/>
                <wp:docPr id="1087379132" name="Text Box 1"/>
                <wp:cNvGraphicFramePr/>
                <a:graphic xmlns:a="http://schemas.openxmlformats.org/drawingml/2006/main">
                  <a:graphicData uri="http://schemas.microsoft.com/office/word/2010/wordprocessingShape">
                    <wps:wsp>
                      <wps:cNvSpPr txBox="1"/>
                      <wps:spPr>
                        <a:xfrm>
                          <a:off x="0" y="0"/>
                          <a:ext cx="1123950" cy="314325"/>
                        </a:xfrm>
                        <a:prstGeom prst="rect">
                          <a:avLst/>
                        </a:prstGeom>
                        <a:solidFill>
                          <a:schemeClr val="lt1"/>
                        </a:solidFill>
                        <a:ln w="6350">
                          <a:solidFill>
                            <a:schemeClr val="tx1"/>
                          </a:solidFill>
                        </a:ln>
                      </wps:spPr>
                      <wps:txbx>
                        <w:txbxContent>
                          <w:p w14:paraId="21E920E5" w14:textId="77777777" w:rsidR="002001C8" w:rsidRPr="00610CE8" w:rsidRDefault="002001C8" w:rsidP="002001C8">
                            <w:pPr>
                              <w:rPr>
                                <w:rFonts w:ascii="Arial" w:hAnsi="Arial" w:cs="Arial"/>
                                <w:sz w:val="11"/>
                                <w:szCs w:val="15"/>
                                <w:lang w:val="it-CH"/>
                              </w:rPr>
                            </w:pPr>
                            <w:r w:rsidRPr="00610CE8">
                              <w:rPr>
                                <w:rFonts w:ascii="Arial" w:hAnsi="Arial" w:cs="Arial" w:hint="eastAsia"/>
                                <w:sz w:val="11"/>
                                <w:szCs w:val="15"/>
                                <w:lang w:val="it-CH"/>
                              </w:rPr>
                              <w:t>Piega la manica destra dall'altro lato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4966A3E" id="_x0000_s1028" type="#_x0000_t202" style="position:absolute;left:0;text-align:left;margin-left:241.5pt;margin-top:78pt;width:88.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" fillcolor="white [3201]" strokecolor="#c1001f [3213]" strokeweight=".5pt">
                <v:textbox>
                  <w:txbxContent>
                    <w:p w14:paraId="21E920E5" w14:textId="77777777" w:rsidR="002001C8" w:rsidRPr="00610CE8" w:rsidRDefault="002001C8" w:rsidP="002001C8">
                      <w:pPr>
                        <w:rPr>
                          <w:rFonts w:ascii="Arial" w:hAnsi="Arial" w:cs="Arial"/>
                          <w:sz w:val="11"/>
                          <w:szCs w:val="15"/>
                          <w:lang w:val="it-CH"/>
                        </w:rPr>
                      </w:pPr>
                      <w:r w:rsidRPr="00610CE8">
                        <w:rPr>
                          <w:rFonts w:ascii="Arial" w:hAnsi="Arial" w:cs="Arial" w:hint="eastAsia"/>
                          <w:sz w:val="11"/>
                          <w:szCs w:val="15"/>
                          <w:lang w:val="it-CH"/>
                        </w:rPr>
                        <w:t>Piega la manica destra dall'altro lato</w:t>
                      </w:r>
                    </w:p>
                  </w:txbxContent>
                </v:textbox>
              </v:shape>
            </w:pict>
          </mc:Fallback>
        </mc:AlternateContent>
      </w:r>
      <w:r w:rsidRPr="00852174">
        <w:rPr>
          <w:rFonts w:ascii="inherit" w:eastAsia="DengXian" w:hAnsi="inherit" w:hint="eastAsia"/>
          <w:noProof/>
          <w:color w:val="060607"/>
          <w:spacing w:val="4"/>
          <w:sz w:val="24"/>
        </w:rPr>
        <mc:AlternateContent>
          <mc:Choice Requires="wps">
            <w:drawing>
              <wp:anchor distT="0" distB="0" distL="114300" distR="114300" simplePos="0" relativeHeight="251662336" behindDoc="0" locked="0" layoutInCell="1" allowOverlap="1" wp14:anchorId="03F67C35" wp14:editId="2207B6BA">
                <wp:simplePos x="0" y="0"/>
                <wp:positionH relativeFrom="column">
                  <wp:posOffset>1514475</wp:posOffset>
                </wp:positionH>
                <wp:positionV relativeFrom="paragraph">
                  <wp:posOffset>990600</wp:posOffset>
                </wp:positionV>
                <wp:extent cx="1552575" cy="314325"/>
                <wp:effectExtent l="0" t="0" r="28575" b="28575"/>
                <wp:wrapNone/>
                <wp:docPr id="1574904247" name="Text Box 1"/>
                <wp:cNvGraphicFramePr/>
                <a:graphic xmlns:a="http://schemas.openxmlformats.org/drawingml/2006/main">
                  <a:graphicData uri="http://schemas.microsoft.com/office/word/2010/wordprocessingShape">
                    <wps:wsp>
                      <wps:cNvSpPr txBox="1"/>
                      <wps:spPr>
                        <a:xfrm>
                          <a:off x="0" y="0"/>
                          <a:ext cx="1552575" cy="314325"/>
                        </a:xfrm>
                        <a:prstGeom prst="rect">
                          <a:avLst/>
                        </a:prstGeom>
                        <a:solidFill>
                          <a:schemeClr val="lt1"/>
                        </a:solidFill>
                        <a:ln w="6350">
                          <a:solidFill>
                            <a:schemeClr val="tx1"/>
                          </a:solidFill>
                        </a:ln>
                      </wps:spPr>
                      <wps:txbx>
                        <w:txbxContent>
                          <w:p w14:paraId="149C4D5A" w14:textId="77777777" w:rsidR="002001C8" w:rsidRPr="00610CE8" w:rsidRDefault="002001C8" w:rsidP="002001C8">
                            <w:pPr>
                              <w:rPr>
                                <w:rFonts w:ascii="Arial" w:hAnsi="Arial" w:cs="Arial"/>
                                <w:sz w:val="11"/>
                                <w:szCs w:val="15"/>
                                <w:lang w:val="it-CH"/>
                              </w:rPr>
                            </w:pPr>
                            <w:r w:rsidRPr="00610CE8">
                              <w:rPr>
                                <w:rFonts w:ascii="Arial" w:hAnsi="Arial" w:cs="Arial" w:hint="eastAsia"/>
                                <w:sz w:val="11"/>
                                <w:szCs w:val="15"/>
                                <w:lang w:val="it-CH"/>
                              </w:rPr>
                              <w:t>Stendi il capo davanti e piegalo sulla manica sinistra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F67C35" id="_x0000_s1029" type="#_x0000_t202" style="position:absolute;left:0;text-align:left;margin-left:119.25pt;margin-top:78pt;width:122.2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" fillcolor="white [3201]" strokecolor="#c1001f [3213]" strokeweight=".5pt">
                <v:textbox>
                  <w:txbxContent>
                    <w:p w14:paraId="149C4D5A" w14:textId="77777777" w:rsidR="002001C8" w:rsidRPr="00610CE8" w:rsidRDefault="002001C8" w:rsidP="002001C8">
                      <w:pPr>
                        <w:rPr>
                          <w:rFonts w:ascii="Arial" w:hAnsi="Arial" w:cs="Arial"/>
                          <w:sz w:val="11"/>
                          <w:szCs w:val="15"/>
                          <w:lang w:val="it-CH"/>
                        </w:rPr>
                      </w:pPr>
                      <w:r w:rsidRPr="00610CE8">
                        <w:rPr>
                          <w:rFonts w:ascii="Arial" w:hAnsi="Arial" w:cs="Arial" w:hint="eastAsia"/>
                          <w:sz w:val="11"/>
                          <w:szCs w:val="15"/>
                          <w:lang w:val="it-CH"/>
                        </w:rPr>
                        <w:t>Stendi il capo davanti e piegalo sulla manica sinistra</w:t>
                      </w:r>
                    </w:p>
                  </w:txbxContent>
                </v:textbox>
              </v:shape>
            </w:pict>
          </mc:Fallback>
        </mc:AlternateContent>
      </w:r>
      <w:r w:rsidRPr="00852174">
        <w:rPr>
          <w:rFonts w:ascii="inherit" w:eastAsia="DengXian" w:hAnsi="inherit" w:hint="eastAsia"/>
          <w:noProof/>
          <w:color w:val="060607"/>
          <w:spacing w:val="4"/>
          <w:sz w:val="24"/>
        </w:rPr>
        <mc:AlternateContent>
          <mc:Choice Requires="wps">
            <w:drawing>
              <wp:anchor distT="0" distB="0" distL="114300" distR="114300" simplePos="0" relativeHeight="251663360" behindDoc="0" locked="0" layoutInCell="1" allowOverlap="1" wp14:anchorId="1CF9BD43" wp14:editId="33DE75F4">
                <wp:simplePos x="0" y="0"/>
                <wp:positionH relativeFrom="column">
                  <wp:posOffset>456565</wp:posOffset>
                </wp:positionH>
                <wp:positionV relativeFrom="paragraph">
                  <wp:posOffset>990600</wp:posOffset>
                </wp:positionV>
                <wp:extent cx="1057275" cy="314325"/>
                <wp:effectExtent l="0" t="0" r="28575" b="28575"/>
                <wp:wrapNone/>
                <wp:docPr id="2124311097" name="Text Box 1"/>
                <wp:cNvGraphicFramePr/>
                <a:graphic xmlns:a="http://schemas.openxmlformats.org/drawingml/2006/main">
                  <a:graphicData uri="http://schemas.microsoft.com/office/word/2010/wordprocessingShape">
                    <wps:wsp>
                      <wps:cNvSpPr txBox="1"/>
                      <wps:spPr>
                        <a:xfrm>
                          <a:off x="0" y="0"/>
                          <a:ext cx="1057275" cy="314325"/>
                        </a:xfrm>
                        <a:prstGeom prst="rect">
                          <a:avLst/>
                        </a:prstGeom>
                        <a:solidFill>
                          <a:schemeClr val="lt1"/>
                        </a:solidFill>
                        <a:ln w="6350">
                          <a:solidFill>
                            <a:schemeClr val="tx1"/>
                          </a:solidFill>
                        </a:ln>
                      </wps:spPr>
                      <wps:txbx>
                        <w:txbxContent>
                          <w:p w14:paraId="61394143" w14:textId="77777777" w:rsidR="002001C8" w:rsidRDefault="002001C8" w:rsidP="002001C8">
                            <w:pPr>
                              <w:rPr>
                                <w:rFonts w:ascii="Arial" w:hAnsi="Arial" w:cs="Arial"/>
                                <w:sz w:val="11"/>
                                <w:szCs w:val="15"/>
                              </w:rPr>
                            </w:pPr>
                            <w:r>
                              <w:rPr>
                                <w:rFonts w:ascii="Arial" w:hAnsi="Arial" w:cs="Arial"/>
                                <w:sz w:val="11"/>
                                <w:szCs w:val="15"/>
                              </w:rPr>
                              <w:t>Vista frontale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F9BD43" id="_x0000_s1030" type="#_x0000_t202" style="position:absolute;left:0;text-align:left;margin-left:35.95pt;margin-top:78pt;width:83.25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" fillcolor="white [3201]" strokecolor="#c1001f [3213]" strokeweight=".5pt">
                <v:textbox>
                  <w:txbxContent>
                    <w:p w14:paraId="61394143" w14:textId="77777777" w:rsidR="002001C8" w:rsidRDefault="002001C8" w:rsidP="002001C8">
                      <w:pPr>
                        <w:rPr>
                          <w:rFonts w:ascii="Arial" w:hAnsi="Arial" w:cs="Arial"/>
                          <w:sz w:val="11"/>
                          <w:szCs w:val="15"/>
                        </w:rPr>
                      </w:pPr>
                      <w:r>
                        <w:rPr>
                          <w:rFonts w:ascii="Arial" w:hAnsi="Arial" w:cs="Arial"/>
                          <w:sz w:val="11"/>
                          <w:szCs w:val="15"/>
                        </w:rPr>
                        <w:t>Vista frontale</w:t>
                      </w:r>
                    </w:p>
                  </w:txbxContent>
                </v:textbox>
              </v:shape>
            </w:pict>
          </mc:Fallback>
        </mc:AlternateContent>
      </w:r>
      <w:r w:rsidRPr="00610CE8">
        <w:rPr>
          <w:rFonts w:ascii="inherit" w:eastAsia="DengXian" w:hAnsi="inherit" w:hint="eastAsia"/>
          <w:color w:val="060607"/>
          <w:spacing w:val="4"/>
          <w:sz w:val="24"/>
          <w:lang w:val="it-CH"/>
        </w:rPr>
        <w:t>Parte superiore: pieghevole di tipo B</w:t>
      </w:r>
      <w:r w:rsidRPr="00852174">
        <w:rPr>
          <w:rFonts w:ascii="inherit" w:eastAsia="Times New Roman" w:hAnsi="inherit"/>
          <w:noProof/>
          <w:color w:val="060607"/>
          <w:spacing w:val="4"/>
          <w:szCs w:val="21"/>
        </w:rPr>
        <w:drawing>
          <wp:inline distT="0" distB="0" distL="0" distR="0" wp14:anchorId="785FD778" wp14:editId="0FDA21E4">
            <wp:extent cx="5284470" cy="1075690"/>
            <wp:effectExtent l="0" t="0" r="0" b="0"/>
            <wp:docPr id="437796434" name="Picture 1" descr="Un disegno di un'ascia&#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96434" name="Picture 1" descr="A drawing of an axe&#10;&#10;AI-generated content may be incorrect."/>
                    <pic:cNvPicPr>
                      <a:picLocks noChangeAspect="1"/>
                    </pic:cNvPicPr>
                  </pic:nvPicPr>
                  <pic:blipFill>
                    <a:blip r:embed="rId11"/>
                    <a:stretch>
                      <a:fillRect/>
                    </a:stretch>
                  </pic:blipFill>
                  <pic:spPr>
                    <a:xfrm>
                      <a:off x="0" y="0"/>
                      <a:ext cx="5348000" cy="1088622"/>
                    </a:xfrm>
                    <a:prstGeom prst="rect">
                      <a:avLst/>
                    </a:prstGeom>
                  </pic:spPr>
                </pic:pic>
              </a:graphicData>
            </a:graphic>
          </wp:inline>
        </w:drawing>
      </w:r>
    </w:p>
    <w:p w14:paraId="7A843893" w14:textId="77777777" w:rsidR="002001C8" w:rsidRPr="00852174" w:rsidRDefault="002001C8" w:rsidP="002001C8">
      <w:pPr>
        <w:shd w:val="clear" w:color="auto" w:fill="F3F5FA"/>
        <w:tabs>
          <w:tab w:val="left" w:pos="720"/>
        </w:tabs>
        <w:spacing w:line="360" w:lineRule="atLeast"/>
        <w:ind w:left="720"/>
        <w:jc w:val="left"/>
        <w:textAlignment w:val="baseline"/>
        <w:rPr>
          <w:rFonts w:ascii="inherit" w:eastAsia="Times New Roman" w:hAnsi="inherit"/>
          <w:color w:val="060607"/>
          <w:spacing w:val="4"/>
          <w:szCs w:val="21"/>
        </w:rPr>
      </w:pPr>
      <w:r w:rsidRPr="00852174">
        <w:rPr>
          <w:rFonts w:ascii="inherit" w:eastAsia="Times New Roman" w:hAnsi="inherit"/>
          <w:noProof/>
          <w:color w:val="060607"/>
          <w:spacing w:val="4"/>
          <w:szCs w:val="21"/>
        </w:rPr>
        <w:drawing>
          <wp:inline distT="0" distB="0" distL="0" distR="0" wp14:anchorId="3E52CEB7" wp14:editId="09D126BD">
            <wp:extent cx="2094865" cy="1228725"/>
            <wp:effectExtent l="0" t="0" r="635" b="9525"/>
            <wp:docPr id="1739437362" name="Picture 1" descr="Una camicia in una scatola&#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37362" name="Picture 1" descr="A shirt in a box&#10;&#10;AI-generated content may be incorrect."/>
                    <pic:cNvPicPr>
                      <a:picLocks noChangeAspect="1"/>
                    </pic:cNvPicPr>
                  </pic:nvPicPr>
                  <pic:blipFill>
                    <a:blip r:embed="rId12"/>
                    <a:stretch>
                      <a:fillRect/>
                    </a:stretch>
                  </pic:blipFill>
                  <pic:spPr>
                    <a:xfrm>
                      <a:off x="0" y="0"/>
                      <a:ext cx="2128626" cy="1248527"/>
                    </a:xfrm>
                    <a:prstGeom prst="rect">
                      <a:avLst/>
                    </a:prstGeom>
                  </pic:spPr>
                </pic:pic>
              </a:graphicData>
            </a:graphic>
          </wp:inline>
        </w:drawing>
      </w:r>
    </w:p>
    <w:p w14:paraId="3D7B520B" w14:textId="77777777" w:rsidR="002001C8" w:rsidRPr="00852174" w:rsidRDefault="002001C8" w:rsidP="002001C8">
      <w:pPr>
        <w:shd w:val="clear" w:color="auto" w:fill="F3F5FA"/>
        <w:tabs>
          <w:tab w:val="left" w:pos="720"/>
        </w:tabs>
        <w:spacing w:line="360" w:lineRule="atLeast"/>
        <w:ind w:left="720"/>
        <w:jc w:val="left"/>
        <w:textAlignment w:val="baseline"/>
        <w:rPr>
          <w:rFonts w:ascii="inherit" w:eastAsia="Times New Roman" w:hAnsi="inherit"/>
          <w:color w:val="060607"/>
          <w:spacing w:val="4"/>
          <w:sz w:val="24"/>
        </w:rPr>
      </w:pPr>
      <w:r w:rsidRPr="00852174">
        <w:rPr>
          <w:rFonts w:ascii="inherit" w:eastAsia="DengXian" w:hAnsi="inherit" w:hint="eastAsia"/>
          <w:color w:val="060607"/>
          <w:spacing w:val="4"/>
          <w:sz w:val="24"/>
        </w:rPr>
        <w:t>Pantaloni: generale</w:t>
      </w:r>
    </w:p>
    <w:p w14:paraId="3F07468A" w14:textId="77777777" w:rsidR="002001C8" w:rsidRPr="00852174" w:rsidRDefault="002001C8" w:rsidP="002001C8">
      <w:pPr>
        <w:shd w:val="clear" w:color="auto" w:fill="F3F5FA"/>
        <w:tabs>
          <w:tab w:val="left" w:pos="720"/>
        </w:tabs>
        <w:spacing w:line="360" w:lineRule="atLeast"/>
        <w:ind w:leftChars="337" w:left="708"/>
        <w:jc w:val="left"/>
        <w:textAlignment w:val="baseline"/>
        <w:rPr>
          <w:rFonts w:ascii="inherit" w:eastAsia="DengXian" w:hAnsi="inherit" w:hint="eastAsia"/>
          <w:color w:val="060607"/>
          <w:spacing w:val="4"/>
          <w:szCs w:val="21"/>
        </w:rPr>
      </w:pPr>
      <w:r w:rsidRPr="00852174">
        <w:rPr>
          <w:rFonts w:ascii="inherit" w:eastAsia="Times New Roman" w:hAnsi="inherit"/>
          <w:noProof/>
          <w:color w:val="060607"/>
          <w:spacing w:val="4"/>
          <w:szCs w:val="21"/>
        </w:rPr>
        <w:lastRenderedPageBreak/>
        <w:drawing>
          <wp:inline distT="0" distB="0" distL="0" distR="0" wp14:anchorId="37C7D57C" wp14:editId="0855D210">
            <wp:extent cx="5293995" cy="1228725"/>
            <wp:effectExtent l="0" t="0" r="1905" b="0"/>
            <wp:docPr id="2005473990" name="Picture 1" descr="Un disegno di una borsa di jeans&#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73990" name="Picture 1" descr="A drawing of a jeans pocket&#10;&#10;AI-generated content may be incorrect."/>
                    <pic:cNvPicPr>
                      <a:picLocks noChangeAspect="1"/>
                    </pic:cNvPicPr>
                  </pic:nvPicPr>
                  <pic:blipFill>
                    <a:blip r:embed="rId13"/>
                    <a:stretch>
                      <a:fillRect/>
                    </a:stretch>
                  </pic:blipFill>
                  <pic:spPr>
                    <a:xfrm>
                      <a:off x="0" y="0"/>
                      <a:ext cx="5320083" cy="1234721"/>
                    </a:xfrm>
                    <a:prstGeom prst="rect">
                      <a:avLst/>
                    </a:prstGeom>
                  </pic:spPr>
                </pic:pic>
              </a:graphicData>
            </a:graphic>
          </wp:inline>
        </w:drawing>
      </w:r>
      <w:r w:rsidRPr="00852174">
        <w:rPr>
          <w:rFonts w:ascii="inherit" w:eastAsia="DengXian" w:hAnsi="inherit"/>
          <w:noProof/>
          <w:color w:val="060607"/>
          <w:spacing w:val="4"/>
          <w:szCs w:val="21"/>
        </w:rPr>
        <w:drawing>
          <wp:inline distT="0" distB="0" distL="0" distR="0" wp14:anchorId="5F686562" wp14:editId="6CFDF20C">
            <wp:extent cx="1790700" cy="1238250"/>
            <wp:effectExtent l="0" t="0" r="0" b="0"/>
            <wp:docPr id="791876501" name="Picture 1" descr="Un'immagine che include materiale di imballaggio, sacchetto di plastica, scatola, film di plastica.&#10;&#10;Soffia negli occhi e vuoi accendere un fu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76501" name="Picture 1" descr="Ein Bild, das Verpackungsmaterial, Plastiktüte, Box, Plastikfolie enthält.&#10;&#10;KI-generierte Inhalte können fehlerhaft sein."/>
                    <pic:cNvPicPr>
                      <a:picLocks noChangeAspect="1"/>
                    </pic:cNvPicPr>
                  </pic:nvPicPr>
                  <pic:blipFill>
                    <a:blip r:embed="rId14"/>
                    <a:stretch>
                      <a:fillRect/>
                    </a:stretch>
                  </pic:blipFill>
                  <pic:spPr>
                    <a:xfrm>
                      <a:off x="0" y="0"/>
                      <a:ext cx="1790965" cy="1238433"/>
                    </a:xfrm>
                    <a:prstGeom prst="rect">
                      <a:avLst/>
                    </a:prstGeom>
                  </pic:spPr>
                </pic:pic>
              </a:graphicData>
            </a:graphic>
          </wp:inline>
        </w:drawing>
      </w:r>
    </w:p>
    <w:p w14:paraId="1529EE1B" w14:textId="77777777" w:rsidR="002001C8" w:rsidRPr="00852174" w:rsidRDefault="002001C8" w:rsidP="002001C8">
      <w:pPr>
        <w:shd w:val="clear" w:color="auto" w:fill="F3F5FA"/>
        <w:tabs>
          <w:tab w:val="left" w:pos="720"/>
        </w:tabs>
        <w:spacing w:line="360" w:lineRule="atLeast"/>
        <w:ind w:firstLineChars="350" w:firstLine="854"/>
        <w:jc w:val="left"/>
        <w:textAlignment w:val="baseline"/>
        <w:rPr>
          <w:rFonts w:ascii="inherit" w:eastAsia="Times New Roman" w:hAnsi="inherit"/>
          <w:color w:val="060607"/>
          <w:spacing w:val="4"/>
          <w:sz w:val="24"/>
        </w:rPr>
      </w:pPr>
      <w:r w:rsidRPr="00852174">
        <w:rPr>
          <w:rFonts w:ascii="inherit" w:eastAsia="DengXian" w:hAnsi="inherit" w:hint="eastAsia"/>
          <w:color w:val="060607"/>
          <w:spacing w:val="4"/>
          <w:sz w:val="24"/>
        </w:rPr>
        <w:t>Pantaloni: con pieghe</w:t>
      </w:r>
    </w:p>
    <w:p w14:paraId="04A050B6" w14:textId="77777777" w:rsidR="002001C8" w:rsidRPr="00852174" w:rsidRDefault="002001C8" w:rsidP="002001C8">
      <w:pPr>
        <w:shd w:val="clear" w:color="auto" w:fill="F3F5FA"/>
        <w:tabs>
          <w:tab w:val="left" w:pos="720"/>
        </w:tabs>
        <w:spacing w:line="360" w:lineRule="atLeast"/>
        <w:ind w:left="284" w:firstLineChars="202" w:firstLine="424"/>
        <w:jc w:val="left"/>
        <w:textAlignment w:val="baseline"/>
        <w:rPr>
          <w:rFonts w:ascii="inherit" w:eastAsia="Times New Roman" w:hAnsi="inherit"/>
          <w:color w:val="060607"/>
          <w:spacing w:val="4"/>
          <w:szCs w:val="21"/>
        </w:rPr>
      </w:pPr>
      <w:r w:rsidRPr="00852174">
        <w:rPr>
          <w:noProof/>
        </w:rPr>
        <w:drawing>
          <wp:inline distT="0" distB="0" distL="0" distR="0" wp14:anchorId="6601B8E9" wp14:editId="6B1FC1B8">
            <wp:extent cx="5286375" cy="1383665"/>
            <wp:effectExtent l="0" t="0" r="9525" b="6985"/>
            <wp:docPr id="1113922623" name="Picture 1" descr="Un diagramma di una gonna&#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22623" name="Picture 1" descr="A diagram of a skirt&#10;&#10;AI-generated content may be incorrect."/>
                    <pic:cNvPicPr>
                      <a:picLocks noChangeAspect="1"/>
                    </pic:cNvPicPr>
                  </pic:nvPicPr>
                  <pic:blipFill>
                    <a:blip r:embed="rId15"/>
                    <a:stretch>
                      <a:fillRect/>
                    </a:stretch>
                  </pic:blipFill>
                  <pic:spPr>
                    <a:xfrm>
                      <a:off x="0" y="0"/>
                      <a:ext cx="5287934" cy="1384073"/>
                    </a:xfrm>
                    <a:prstGeom prst="rect">
                      <a:avLst/>
                    </a:prstGeom>
                  </pic:spPr>
                </pic:pic>
              </a:graphicData>
            </a:graphic>
          </wp:inline>
        </w:drawing>
      </w:r>
    </w:p>
    <w:p w14:paraId="154513DC" w14:textId="77777777" w:rsidR="002001C8" w:rsidRPr="00852174" w:rsidRDefault="002001C8" w:rsidP="002001C8">
      <w:pPr>
        <w:shd w:val="clear" w:color="auto" w:fill="F3F5FA"/>
        <w:tabs>
          <w:tab w:val="left" w:pos="720"/>
        </w:tabs>
        <w:spacing w:line="360" w:lineRule="atLeast"/>
        <w:ind w:firstLineChars="350" w:firstLine="854"/>
        <w:jc w:val="left"/>
        <w:textAlignment w:val="baseline"/>
        <w:rPr>
          <w:rFonts w:ascii="inherit" w:eastAsia="Times New Roman" w:hAnsi="inherit"/>
          <w:color w:val="060607"/>
          <w:spacing w:val="4"/>
          <w:sz w:val="24"/>
        </w:rPr>
      </w:pPr>
      <w:r w:rsidRPr="00852174">
        <w:rPr>
          <w:rFonts w:ascii="inherit" w:eastAsia="DengXian" w:hAnsi="inherit" w:hint="eastAsia"/>
          <w:color w:val="060607"/>
          <w:spacing w:val="4"/>
          <w:sz w:val="24"/>
        </w:rPr>
        <w:t>Pantaloni: gambe pi</w:t>
      </w:r>
      <w:r w:rsidRPr="00852174">
        <w:rPr>
          <w:rFonts w:ascii="inherit" w:eastAsia="DengXian" w:hAnsi="inherit" w:hint="eastAsia"/>
          <w:color w:val="060607"/>
          <w:spacing w:val="4"/>
          <w:sz w:val="24"/>
        </w:rPr>
        <w:t>ù</w:t>
      </w:r>
      <w:r w:rsidRPr="00852174">
        <w:rPr>
          <w:rFonts w:ascii="inherit" w:eastAsia="DengXian" w:hAnsi="inherit" w:hint="eastAsia"/>
          <w:color w:val="060607"/>
          <w:spacing w:val="4"/>
          <w:sz w:val="24"/>
        </w:rPr>
        <w:t xml:space="preserve"> lunghe</w:t>
      </w:r>
    </w:p>
    <w:p w14:paraId="1617AC2D" w14:textId="77777777" w:rsidR="002001C8" w:rsidRPr="00852174" w:rsidRDefault="002001C8" w:rsidP="002001C8">
      <w:pPr>
        <w:shd w:val="clear" w:color="auto" w:fill="F3F5FA"/>
        <w:tabs>
          <w:tab w:val="left" w:pos="720"/>
        </w:tabs>
        <w:spacing w:line="360" w:lineRule="atLeast"/>
        <w:ind w:left="411" w:firstLineChars="141" w:firstLine="296"/>
        <w:jc w:val="left"/>
        <w:textAlignment w:val="baseline"/>
        <w:rPr>
          <w:rFonts w:ascii="inherit" w:eastAsia="DengXian" w:hAnsi="inherit" w:hint="eastAsia"/>
          <w:color w:val="060607"/>
          <w:spacing w:val="4"/>
          <w:szCs w:val="21"/>
        </w:rPr>
      </w:pPr>
      <w:r w:rsidRPr="00852174">
        <w:rPr>
          <w:noProof/>
        </w:rPr>
        <w:drawing>
          <wp:inline distT="0" distB="0" distL="0" distR="0" wp14:anchorId="3C57B272" wp14:editId="0B6589F9">
            <wp:extent cx="5276850" cy="1366520"/>
            <wp:effectExtent l="0" t="0" r="0" b="5080"/>
            <wp:docPr id="868238260" name="Picture 1" descr="Un confronto di un paio di pantaloni&#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38260" name="Picture 1" descr="A comparison of a pair of pants&#10;&#10;AI-generated content may be incorrect."/>
                    <pic:cNvPicPr>
                      <a:picLocks noChangeAspect="1"/>
                    </pic:cNvPicPr>
                  </pic:nvPicPr>
                  <pic:blipFill>
                    <a:blip r:embed="rId16"/>
                    <a:stretch>
                      <a:fillRect/>
                    </a:stretch>
                  </pic:blipFill>
                  <pic:spPr>
                    <a:xfrm>
                      <a:off x="0" y="0"/>
                      <a:ext cx="5278653" cy="1366987"/>
                    </a:xfrm>
                    <a:prstGeom prst="rect">
                      <a:avLst/>
                    </a:prstGeom>
                  </pic:spPr>
                </pic:pic>
              </a:graphicData>
            </a:graphic>
          </wp:inline>
        </w:drawing>
      </w:r>
    </w:p>
    <w:p w14:paraId="2534F83E" w14:textId="77777777" w:rsidR="002001C8" w:rsidRPr="00852174" w:rsidRDefault="002001C8" w:rsidP="002001C8">
      <w:pPr>
        <w:shd w:val="clear" w:color="auto" w:fill="F3F5FA"/>
        <w:tabs>
          <w:tab w:val="left" w:pos="720"/>
        </w:tabs>
        <w:spacing w:line="360" w:lineRule="atLeast"/>
        <w:ind w:left="411" w:firstLineChars="141" w:firstLine="302"/>
        <w:jc w:val="left"/>
        <w:textAlignment w:val="baseline"/>
        <w:rPr>
          <w:rFonts w:ascii="inherit" w:eastAsia="DengXian" w:hAnsi="inherit" w:hint="eastAsia"/>
          <w:color w:val="060607"/>
          <w:spacing w:val="4"/>
          <w:szCs w:val="21"/>
        </w:rPr>
      </w:pPr>
    </w:p>
    <w:p w14:paraId="7C241758" w14:textId="77777777" w:rsidR="002001C8" w:rsidRPr="00852174" w:rsidRDefault="002001C8" w:rsidP="002001C8">
      <w:pPr>
        <w:shd w:val="clear" w:color="auto" w:fill="F3F5FA"/>
        <w:tabs>
          <w:tab w:val="left" w:pos="720"/>
        </w:tabs>
        <w:spacing w:line="360" w:lineRule="atLeast"/>
        <w:ind w:firstLineChars="350" w:firstLine="854"/>
        <w:jc w:val="left"/>
        <w:textAlignment w:val="baseline"/>
        <w:rPr>
          <w:rFonts w:ascii="inherit" w:eastAsia="Times New Roman" w:hAnsi="inherit"/>
          <w:color w:val="060607"/>
          <w:spacing w:val="4"/>
          <w:sz w:val="24"/>
        </w:rPr>
      </w:pPr>
      <w:r w:rsidRPr="00852174">
        <w:rPr>
          <w:rFonts w:ascii="inherit" w:eastAsia="DengXian" w:hAnsi="inherit" w:hint="eastAsia"/>
          <w:color w:val="060607"/>
          <w:spacing w:val="4"/>
          <w:sz w:val="24"/>
        </w:rPr>
        <w:t>Codice di abbigliamento</w:t>
      </w:r>
    </w:p>
    <w:p w14:paraId="0FA08D59" w14:textId="77777777" w:rsidR="002001C8" w:rsidRPr="00852174" w:rsidRDefault="002001C8" w:rsidP="002001C8">
      <w:pPr>
        <w:pStyle w:val="Listenabsatz"/>
        <w:shd w:val="clear" w:color="auto" w:fill="F3F5FA"/>
        <w:tabs>
          <w:tab w:val="left" w:pos="720"/>
        </w:tabs>
        <w:spacing w:line="360" w:lineRule="atLeast"/>
        <w:ind w:left="709"/>
        <w:jc w:val="left"/>
        <w:textAlignment w:val="baseline"/>
        <w:rPr>
          <w:rFonts w:ascii="inherit" w:eastAsia="DengXian" w:hAnsi="inherit" w:hint="eastAsia"/>
          <w:color w:val="060607"/>
          <w:spacing w:val="4"/>
          <w:szCs w:val="21"/>
        </w:rPr>
      </w:pPr>
      <w:r w:rsidRPr="00852174">
        <w:rPr>
          <w:rFonts w:ascii="inherit" w:eastAsia="DengXian" w:hAnsi="inherit"/>
          <w:noProof/>
          <w:color w:val="060607"/>
          <w:spacing w:val="4"/>
          <w:szCs w:val="21"/>
        </w:rPr>
        <w:lastRenderedPageBreak/>
        <w:drawing>
          <wp:inline distT="0" distB="0" distL="0" distR="0" wp14:anchorId="516ABEAB" wp14:editId="07217C38">
            <wp:extent cx="5286375" cy="1337310"/>
            <wp:effectExtent l="0" t="0" r="0" b="0"/>
            <wp:docPr id="684744373" name="Picture 1" descr="Un diagramma di un vestito&#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44373" name="Picture 1" descr="A diagram of a dress&#10;&#10;AI-generated content may be incorrect."/>
                    <pic:cNvPicPr>
                      <a:picLocks noChangeAspect="1"/>
                    </pic:cNvPicPr>
                  </pic:nvPicPr>
                  <pic:blipFill>
                    <a:blip r:embed="rId17"/>
                    <a:stretch>
                      <a:fillRect/>
                    </a:stretch>
                  </pic:blipFill>
                  <pic:spPr>
                    <a:xfrm>
                      <a:off x="0" y="0"/>
                      <a:ext cx="5338815" cy="1350686"/>
                    </a:xfrm>
                    <a:prstGeom prst="rect">
                      <a:avLst/>
                    </a:prstGeom>
                  </pic:spPr>
                </pic:pic>
              </a:graphicData>
            </a:graphic>
          </wp:inline>
        </w:drawing>
      </w:r>
    </w:p>
    <w:p w14:paraId="1D5B44E9" w14:textId="77777777" w:rsidR="002001C8" w:rsidRPr="00852174" w:rsidRDefault="002001C8" w:rsidP="002001C8">
      <w:pPr>
        <w:pStyle w:val="Listenabsatz"/>
        <w:shd w:val="clear" w:color="auto" w:fill="F3F5FA"/>
        <w:tabs>
          <w:tab w:val="left" w:pos="720"/>
        </w:tabs>
        <w:spacing w:line="360" w:lineRule="atLeast"/>
        <w:ind w:left="426" w:firstLineChars="150" w:firstLine="366"/>
        <w:jc w:val="left"/>
        <w:textAlignment w:val="baseline"/>
        <w:rPr>
          <w:rFonts w:ascii="inherit" w:eastAsia="DengXian" w:hAnsi="inherit" w:hint="eastAsia"/>
          <w:color w:val="060607"/>
          <w:spacing w:val="4"/>
          <w:sz w:val="24"/>
        </w:rPr>
      </w:pPr>
      <w:r w:rsidRPr="00852174">
        <w:rPr>
          <w:rFonts w:ascii="inherit" w:eastAsia="DengXian" w:hAnsi="inherit" w:hint="eastAsia"/>
          <w:color w:val="060607"/>
          <w:spacing w:val="4"/>
          <w:sz w:val="24"/>
        </w:rPr>
        <w:t xml:space="preserve">Rock   </w:t>
      </w:r>
    </w:p>
    <w:p w14:paraId="516F4D40" w14:textId="77777777" w:rsidR="002001C8" w:rsidRPr="00852174" w:rsidRDefault="002001C8" w:rsidP="002001C8">
      <w:pPr>
        <w:pStyle w:val="Listenabsatz"/>
        <w:shd w:val="clear" w:color="auto" w:fill="F3F5FA"/>
        <w:tabs>
          <w:tab w:val="left" w:pos="720"/>
        </w:tabs>
        <w:spacing w:line="360" w:lineRule="atLeast"/>
        <w:ind w:left="426" w:firstLineChars="134" w:firstLine="281"/>
        <w:jc w:val="left"/>
        <w:textAlignment w:val="baseline"/>
        <w:rPr>
          <w:rFonts w:ascii="inherit" w:eastAsia="DengXian" w:hAnsi="inherit" w:hint="eastAsia"/>
          <w:color w:val="060607"/>
          <w:spacing w:val="4"/>
          <w:szCs w:val="21"/>
        </w:rPr>
      </w:pPr>
      <w:r w:rsidRPr="00852174">
        <w:rPr>
          <w:rFonts w:ascii="inherit" w:eastAsia="DengXian" w:hAnsi="inherit"/>
          <w:noProof/>
          <w:color w:val="060607"/>
          <w:spacing w:val="4"/>
          <w:szCs w:val="21"/>
        </w:rPr>
        <w:drawing>
          <wp:inline distT="0" distB="0" distL="0" distR="0" wp14:anchorId="2AA71882" wp14:editId="6763F47D">
            <wp:extent cx="5276850" cy="1228725"/>
            <wp:effectExtent l="0" t="0" r="0" b="9525"/>
            <wp:docPr id="441362529" name="Picture 1" descr="Un diagramma di una gonna&#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62529" name="Picture 1" descr="A diagram of a skirt&#10;&#10;AI-generated content may be incorrect."/>
                    <pic:cNvPicPr>
                      <a:picLocks noChangeAspect="1"/>
                    </pic:cNvPicPr>
                  </pic:nvPicPr>
                  <pic:blipFill>
                    <a:blip r:embed="rId18"/>
                    <a:stretch>
                      <a:fillRect/>
                    </a:stretch>
                  </pic:blipFill>
                  <pic:spPr>
                    <a:xfrm>
                      <a:off x="0" y="0"/>
                      <a:ext cx="5306029" cy="1235519"/>
                    </a:xfrm>
                    <a:prstGeom prst="rect">
                      <a:avLst/>
                    </a:prstGeom>
                  </pic:spPr>
                </pic:pic>
              </a:graphicData>
            </a:graphic>
          </wp:inline>
        </w:drawing>
      </w:r>
    </w:p>
    <w:p w14:paraId="35F36957" w14:textId="77777777" w:rsidR="002001C8" w:rsidRPr="00852174" w:rsidRDefault="002001C8" w:rsidP="002001C8">
      <w:pPr>
        <w:pStyle w:val="Listenabsatz"/>
        <w:shd w:val="clear" w:color="auto" w:fill="F3F5FA"/>
        <w:tabs>
          <w:tab w:val="left" w:pos="720"/>
        </w:tabs>
        <w:spacing w:line="360" w:lineRule="atLeast"/>
        <w:ind w:left="440" w:firstLineChars="100" w:firstLine="214"/>
        <w:jc w:val="left"/>
        <w:textAlignment w:val="baseline"/>
        <w:rPr>
          <w:rFonts w:ascii="inherit" w:eastAsia="DengXian" w:hAnsi="inherit" w:hint="eastAsia"/>
          <w:color w:val="060607"/>
          <w:spacing w:val="4"/>
          <w:szCs w:val="21"/>
        </w:rPr>
      </w:pPr>
    </w:p>
    <w:p w14:paraId="561D0752" w14:textId="77777777" w:rsidR="002001C8" w:rsidRPr="00852174" w:rsidRDefault="002001C8" w:rsidP="002001C8">
      <w:pPr>
        <w:pStyle w:val="Listenabsatz"/>
        <w:numPr>
          <w:ilvl w:val="0"/>
          <w:numId w:val="4"/>
        </w:numPr>
        <w:shd w:val="clear" w:color="auto" w:fill="F3F5FA"/>
        <w:tabs>
          <w:tab w:val="left" w:pos="720"/>
        </w:tabs>
        <w:spacing w:line="360" w:lineRule="atLeast"/>
        <w:jc w:val="left"/>
        <w:textAlignment w:val="baseline"/>
        <w:rPr>
          <w:rFonts w:ascii="inherit" w:eastAsia="DengXian" w:hAnsi="inherit" w:hint="eastAsia"/>
          <w:color w:val="060607"/>
          <w:spacing w:val="4"/>
          <w:sz w:val="24"/>
        </w:rPr>
      </w:pPr>
      <w:r w:rsidRPr="00852174">
        <w:rPr>
          <w:rFonts w:ascii="inherit" w:eastAsia="DengXian" w:hAnsi="inherit" w:hint="eastAsia"/>
          <w:color w:val="060607"/>
          <w:spacing w:val="4"/>
          <w:sz w:val="24"/>
        </w:rPr>
        <w:t>Accessori</w:t>
      </w:r>
    </w:p>
    <w:p w14:paraId="32AEB107" w14:textId="77777777" w:rsidR="002001C8" w:rsidRPr="00852174" w:rsidRDefault="002001C8" w:rsidP="002001C8">
      <w:pPr>
        <w:shd w:val="clear" w:color="auto" w:fill="F3F5FA"/>
        <w:tabs>
          <w:tab w:val="left" w:pos="720"/>
        </w:tabs>
        <w:spacing w:line="360" w:lineRule="atLeast"/>
        <w:ind w:left="405" w:firstLineChars="144" w:firstLine="302"/>
        <w:jc w:val="left"/>
        <w:textAlignment w:val="baseline"/>
        <w:rPr>
          <w:rFonts w:ascii="inherit" w:eastAsia="DengXian" w:hAnsi="inherit" w:hint="eastAsia"/>
          <w:color w:val="060607"/>
          <w:spacing w:val="4"/>
          <w:szCs w:val="21"/>
        </w:rPr>
      </w:pPr>
      <w:r w:rsidRPr="00852174">
        <w:rPr>
          <w:noProof/>
        </w:rPr>
        <w:drawing>
          <wp:inline distT="0" distB="0" distL="0" distR="0" wp14:anchorId="00A74145" wp14:editId="2B7FB016">
            <wp:extent cx="829945" cy="1381125"/>
            <wp:effectExtent l="0" t="0" r="8255" b="0"/>
            <wp:docPr id="1000080300" name="Picture 1" descr="Un cappello rosso con un nastro bianco&#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0300" name="Picture 1" descr="A red hat with a white ribbon&#10;&#10;AI-generated content may be incorrect."/>
                    <pic:cNvPicPr>
                      <a:picLocks noChangeAspect="1"/>
                    </pic:cNvPicPr>
                  </pic:nvPicPr>
                  <pic:blipFill>
                    <a:blip r:embed="rId19"/>
                    <a:stretch>
                      <a:fillRect/>
                    </a:stretch>
                  </pic:blipFill>
                  <pic:spPr>
                    <a:xfrm>
                      <a:off x="0" y="0"/>
                      <a:ext cx="839012" cy="1395585"/>
                    </a:xfrm>
                    <a:prstGeom prst="rect">
                      <a:avLst/>
                    </a:prstGeom>
                  </pic:spPr>
                </pic:pic>
              </a:graphicData>
            </a:graphic>
          </wp:inline>
        </w:drawing>
      </w:r>
      <w:r w:rsidRPr="00852174">
        <w:rPr>
          <w:rFonts w:ascii="inherit" w:eastAsia="DengXian" w:hAnsi="inherit"/>
          <w:noProof/>
          <w:color w:val="060607"/>
          <w:spacing w:val="4"/>
          <w:szCs w:val="21"/>
        </w:rPr>
        <w:drawing>
          <wp:inline distT="0" distB="0" distL="0" distR="0" wp14:anchorId="5C93026D" wp14:editId="0ED0EB0D">
            <wp:extent cx="1918970" cy="1381125"/>
            <wp:effectExtent l="0" t="0" r="5080" b="0"/>
            <wp:docPr id="267489813" name="Picture 1" descr="Un primo piano di un pacco&#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89813" name="Picture 1" descr="A close up of a package&#10;&#10;AI-generated content may be incorrect."/>
                    <pic:cNvPicPr>
                      <a:picLocks noChangeAspect="1"/>
                    </pic:cNvPicPr>
                  </pic:nvPicPr>
                  <pic:blipFill>
                    <a:blip r:embed="rId20"/>
                    <a:stretch>
                      <a:fillRect/>
                    </a:stretch>
                  </pic:blipFill>
                  <pic:spPr>
                    <a:xfrm>
                      <a:off x="0" y="0"/>
                      <a:ext cx="1929356" cy="1388195"/>
                    </a:xfrm>
                    <a:prstGeom prst="rect">
                      <a:avLst/>
                    </a:prstGeom>
                  </pic:spPr>
                </pic:pic>
              </a:graphicData>
            </a:graphic>
          </wp:inline>
        </w:drawing>
      </w:r>
    </w:p>
    <w:p w14:paraId="72CA2405" w14:textId="77777777" w:rsidR="002001C8" w:rsidRPr="00852174" w:rsidRDefault="002001C8" w:rsidP="002001C8">
      <w:pPr>
        <w:shd w:val="clear" w:color="auto" w:fill="F3F5FA"/>
        <w:tabs>
          <w:tab w:val="left" w:pos="720"/>
        </w:tabs>
        <w:spacing w:line="360" w:lineRule="atLeast"/>
        <w:ind w:firstLineChars="200" w:firstLine="420"/>
        <w:jc w:val="left"/>
        <w:textAlignment w:val="baseline"/>
        <w:rPr>
          <w:rFonts w:ascii="inherit" w:eastAsia="DengXian" w:hAnsi="inherit" w:hint="eastAsia"/>
          <w:color w:val="060607"/>
          <w:spacing w:val="4"/>
          <w:szCs w:val="21"/>
        </w:rPr>
      </w:pPr>
      <w:r w:rsidRPr="00852174">
        <w:rPr>
          <w:noProof/>
        </w:rPr>
        <w:drawing>
          <wp:inline distT="0" distB="0" distL="0" distR="0" wp14:anchorId="7FD60C9D" wp14:editId="51AEDA65">
            <wp:extent cx="1019175" cy="1313180"/>
            <wp:effectExtent l="0" t="0" r="0" b="1270"/>
            <wp:docPr id="414382641" name="Picture 4" descr="Un panno nero in un pacchetto&#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82641" name="Picture 4" descr="A black cloth in a packag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34582" cy="1333292"/>
                    </a:xfrm>
                    <a:prstGeom prst="rect">
                      <a:avLst/>
                    </a:prstGeom>
                    <a:noFill/>
                    <a:ln>
                      <a:noFill/>
                    </a:ln>
                  </pic:spPr>
                </pic:pic>
              </a:graphicData>
            </a:graphic>
          </wp:inline>
        </w:drawing>
      </w:r>
      <w:r w:rsidRPr="00852174">
        <w:rPr>
          <w:noProof/>
        </w:rPr>
        <w:drawing>
          <wp:inline distT="0" distB="0" distL="0" distR="0" wp14:anchorId="3BFD3C2B" wp14:editId="7CFA118A">
            <wp:extent cx="1316355" cy="1914525"/>
            <wp:effectExtent l="5715" t="0" r="3810" b="3810"/>
            <wp:docPr id="1324274730" name="Picture 5" descr="Una scatola di vestiti neri e argento&#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74730" name="Picture 5" descr="A box of black and silver clothing&#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rot="5400000">
                      <a:off x="0" y="0"/>
                      <a:ext cx="1334034" cy="1940785"/>
                    </a:xfrm>
                    <a:prstGeom prst="rect">
                      <a:avLst/>
                    </a:prstGeom>
                    <a:noFill/>
                    <a:ln>
                      <a:noFill/>
                    </a:ln>
                  </pic:spPr>
                </pic:pic>
              </a:graphicData>
            </a:graphic>
          </wp:inline>
        </w:drawing>
      </w:r>
    </w:p>
    <w:p w14:paraId="4FD4C2C9" w14:textId="77777777" w:rsidR="002001C8" w:rsidRPr="00852174" w:rsidRDefault="002001C8" w:rsidP="002001C8">
      <w:pPr>
        <w:shd w:val="clear" w:color="auto" w:fill="F3F5FA"/>
        <w:tabs>
          <w:tab w:val="left" w:pos="720"/>
        </w:tabs>
        <w:spacing w:line="360" w:lineRule="atLeast"/>
        <w:jc w:val="left"/>
        <w:textAlignment w:val="baseline"/>
        <w:rPr>
          <w:rFonts w:ascii="inherit" w:eastAsia="DengXian" w:hAnsi="inherit" w:hint="eastAsia"/>
          <w:color w:val="060607"/>
          <w:spacing w:val="4"/>
          <w:szCs w:val="21"/>
        </w:rPr>
      </w:pPr>
    </w:p>
    <w:p w14:paraId="3041734F" w14:textId="77777777" w:rsidR="002001C8" w:rsidRPr="004249C7" w:rsidRDefault="002001C8" w:rsidP="002001C8">
      <w:pPr>
        <w:pStyle w:val="Listenabsatz"/>
        <w:numPr>
          <w:ilvl w:val="0"/>
          <w:numId w:val="4"/>
        </w:numPr>
        <w:shd w:val="clear" w:color="auto" w:fill="F3F5FA"/>
        <w:tabs>
          <w:tab w:val="left" w:pos="720"/>
        </w:tabs>
        <w:spacing w:line="360" w:lineRule="atLeast"/>
        <w:jc w:val="left"/>
        <w:textAlignment w:val="baseline"/>
        <w:rPr>
          <w:rFonts w:ascii="inherit" w:eastAsia="DengXian" w:hAnsi="inherit" w:hint="eastAsia"/>
          <w:color w:val="060607"/>
          <w:spacing w:val="4"/>
          <w:sz w:val="24"/>
          <w:lang w:val="fr-CH"/>
        </w:rPr>
      </w:pPr>
      <w:r w:rsidRPr="004249C7">
        <w:rPr>
          <w:rFonts w:ascii="inherit" w:eastAsia="DengXian" w:hAnsi="inherit" w:hint="eastAsia"/>
          <w:color w:val="060607"/>
          <w:spacing w:val="4"/>
          <w:sz w:val="24"/>
        </w:rPr>
        <w:t>Manipolazione speciale per materiali sensibili</w:t>
      </w:r>
    </w:p>
    <w:p w14:paraId="59F172D1" w14:textId="77777777" w:rsidR="002001C8" w:rsidRPr="00610CE8" w:rsidRDefault="002001C8" w:rsidP="002001C8">
      <w:pPr>
        <w:pStyle w:val="Listenabsatz"/>
        <w:numPr>
          <w:ilvl w:val="0"/>
          <w:numId w:val="5"/>
        </w:numPr>
        <w:shd w:val="clear" w:color="auto" w:fill="F3F5FA"/>
        <w:tabs>
          <w:tab w:val="left" w:pos="720"/>
        </w:tabs>
        <w:spacing w:line="360" w:lineRule="atLeast"/>
        <w:jc w:val="left"/>
        <w:textAlignment w:val="baseline"/>
        <w:rPr>
          <w:rFonts w:ascii="inherit" w:eastAsia="DengXian" w:hAnsi="inherit" w:hint="eastAsia"/>
          <w:color w:val="060607"/>
          <w:spacing w:val="4"/>
          <w:sz w:val="24"/>
          <w:lang w:val="it-CH"/>
        </w:rPr>
      </w:pPr>
      <w:r w:rsidRPr="00610CE8">
        <w:rPr>
          <w:rFonts w:ascii="inherit" w:eastAsia="DengXian" w:hAnsi="inherit" w:hint="eastAsia"/>
          <w:color w:val="060607"/>
          <w:spacing w:val="4"/>
          <w:sz w:val="24"/>
          <w:lang w:val="it-CH"/>
        </w:rPr>
        <w:t>Separare i vestiti con carta velina per evitare danni o impronte digitali</w:t>
      </w:r>
      <w:r w:rsidRPr="00610CE8">
        <w:rPr>
          <w:rFonts w:ascii="inherit" w:eastAsia="DengXian" w:hAnsi="inherit"/>
          <w:color w:val="060607"/>
          <w:spacing w:val="4"/>
          <w:sz w:val="24"/>
          <w:lang w:val="it-CH"/>
        </w:rPr>
        <w:t>, solo se necessario</w:t>
      </w:r>
    </w:p>
    <w:p w14:paraId="1ECEA2F4" w14:textId="77777777" w:rsidR="002001C8" w:rsidRPr="00852174" w:rsidRDefault="002001C8" w:rsidP="002001C8">
      <w:pPr>
        <w:shd w:val="clear" w:color="auto" w:fill="F3F5FA"/>
        <w:tabs>
          <w:tab w:val="left" w:pos="720"/>
        </w:tabs>
        <w:spacing w:line="360" w:lineRule="atLeast"/>
        <w:ind w:left="405" w:firstLineChars="144" w:firstLine="302"/>
        <w:jc w:val="left"/>
        <w:textAlignment w:val="baseline"/>
        <w:rPr>
          <w:rFonts w:ascii="inherit" w:eastAsia="DengXian" w:hAnsi="inherit" w:hint="eastAsia"/>
          <w:color w:val="060607"/>
          <w:spacing w:val="4"/>
          <w:szCs w:val="21"/>
        </w:rPr>
      </w:pPr>
      <w:r w:rsidRPr="00852174">
        <w:rPr>
          <w:noProof/>
        </w:rPr>
        <w:lastRenderedPageBreak/>
        <w:drawing>
          <wp:inline distT="0" distB="0" distL="0" distR="0" wp14:anchorId="207FC5C2" wp14:editId="60D2693C">
            <wp:extent cx="2333625" cy="1514475"/>
            <wp:effectExtent l="0" t="0" r="9525" b="0"/>
            <wp:docPr id="1170150342" name="Picture 1" descr="Un lenzuolo bianco in un sacchetto di plastica&#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50342" name="Picture 1" descr="A white sheet in a plastic bag&#10;&#10;AI-generated content may be incorrect."/>
                    <pic:cNvPicPr>
                      <a:picLocks noChangeAspect="1"/>
                    </pic:cNvPicPr>
                  </pic:nvPicPr>
                  <pic:blipFill>
                    <a:blip r:embed="rId23"/>
                    <a:stretch>
                      <a:fillRect/>
                    </a:stretch>
                  </pic:blipFill>
                  <pic:spPr>
                    <a:xfrm>
                      <a:off x="0" y="0"/>
                      <a:ext cx="2333951" cy="1514686"/>
                    </a:xfrm>
                    <a:prstGeom prst="rect">
                      <a:avLst/>
                    </a:prstGeom>
                  </pic:spPr>
                </pic:pic>
              </a:graphicData>
            </a:graphic>
          </wp:inline>
        </w:drawing>
      </w:r>
    </w:p>
    <w:p w14:paraId="784E3B1C" w14:textId="77777777" w:rsidR="002001C8" w:rsidRPr="00852174" w:rsidRDefault="002001C8" w:rsidP="002001C8">
      <w:pPr>
        <w:shd w:val="clear" w:color="auto" w:fill="F3F5FA"/>
        <w:tabs>
          <w:tab w:val="left" w:pos="720"/>
        </w:tabs>
        <w:spacing w:line="360" w:lineRule="atLeast"/>
        <w:ind w:left="405" w:firstLineChars="144" w:firstLine="308"/>
        <w:jc w:val="left"/>
        <w:textAlignment w:val="baseline"/>
        <w:rPr>
          <w:rFonts w:ascii="inherit" w:eastAsia="DengXian" w:hAnsi="inherit" w:hint="eastAsia"/>
          <w:color w:val="060607"/>
          <w:spacing w:val="4"/>
          <w:szCs w:val="21"/>
        </w:rPr>
      </w:pPr>
    </w:p>
    <w:p w14:paraId="6C3EA485" w14:textId="77777777" w:rsidR="002001C8" w:rsidRPr="00852174" w:rsidRDefault="002001C8" w:rsidP="002001C8">
      <w:pPr>
        <w:shd w:val="clear" w:color="auto" w:fill="F3F5FA"/>
        <w:tabs>
          <w:tab w:val="left" w:pos="720"/>
        </w:tabs>
        <w:spacing w:line="360" w:lineRule="atLeast"/>
        <w:ind w:left="405" w:firstLineChars="144" w:firstLine="308"/>
        <w:jc w:val="left"/>
        <w:textAlignment w:val="baseline"/>
        <w:rPr>
          <w:rFonts w:ascii="inherit" w:eastAsia="DengXian" w:hAnsi="inherit" w:hint="eastAsia"/>
          <w:color w:val="060607"/>
          <w:spacing w:val="4"/>
          <w:szCs w:val="21"/>
        </w:rPr>
      </w:pPr>
    </w:p>
    <w:p w14:paraId="3A3A6C31" w14:textId="77777777" w:rsidR="002001C8" w:rsidRPr="00610CE8" w:rsidRDefault="002001C8" w:rsidP="002001C8">
      <w:pPr>
        <w:pStyle w:val="Listenabsatz"/>
        <w:numPr>
          <w:ilvl w:val="0"/>
          <w:numId w:val="5"/>
        </w:numPr>
        <w:shd w:val="clear" w:color="auto" w:fill="F3F5FA"/>
        <w:tabs>
          <w:tab w:val="left" w:pos="720"/>
          <w:tab w:val="left" w:pos="1276"/>
        </w:tabs>
        <w:spacing w:line="360" w:lineRule="atLeast"/>
        <w:jc w:val="left"/>
        <w:textAlignment w:val="baseline"/>
        <w:rPr>
          <w:rFonts w:ascii="inherit" w:eastAsia="DengXian" w:hAnsi="inherit" w:hint="eastAsia"/>
          <w:color w:val="060607"/>
          <w:spacing w:val="4"/>
          <w:sz w:val="24"/>
          <w:lang w:val="it-CH"/>
        </w:rPr>
      </w:pPr>
      <w:r w:rsidRPr="00610CE8">
        <w:rPr>
          <w:rFonts w:ascii="inherit" w:eastAsia="DengXian" w:hAnsi="inherit" w:hint="eastAsia"/>
          <w:color w:val="060607"/>
          <w:spacing w:val="4"/>
          <w:sz w:val="24"/>
          <w:lang w:val="it-CH"/>
        </w:rPr>
        <w:t xml:space="preserve"> </w:t>
      </w:r>
      <w:r w:rsidRPr="00610CE8">
        <w:rPr>
          <w:rFonts w:ascii="inherit" w:eastAsia="DengXian" w:hAnsi="inherit"/>
          <w:color w:val="060607"/>
          <w:spacing w:val="4"/>
          <w:sz w:val="24"/>
          <w:lang w:val="it-CH"/>
        </w:rPr>
        <w:t xml:space="preserve"> Usa un</w:t>
      </w:r>
      <w:r w:rsidRPr="00610CE8">
        <w:rPr>
          <w:rFonts w:ascii="inherit" w:eastAsia="DengXian" w:hAnsi="inherit" w:hint="eastAsia"/>
          <w:color w:val="060607"/>
          <w:spacing w:val="4"/>
          <w:sz w:val="24"/>
          <w:lang w:val="it-CH"/>
        </w:rPr>
        <w:t xml:space="preserve"> singolo sacchetto in poliuretano solo quando necessario per </w:t>
      </w:r>
      <w:r w:rsidRPr="00610CE8">
        <w:rPr>
          <w:rFonts w:ascii="inherit" w:eastAsia="DengXian" w:hAnsi="inherit"/>
          <w:color w:val="060607"/>
          <w:spacing w:val="4"/>
          <w:sz w:val="24"/>
          <w:lang w:val="it-CH"/>
        </w:rPr>
        <w:t xml:space="preserve"> tessuti estremamente delicati come seta, cashmere, pelle, ecc. Le dimensioni della borsa di poliuretano corrispondono alle dimensioni pieghevoli degli oggetti</w:t>
      </w:r>
      <w:r w:rsidRPr="00610CE8">
        <w:rPr>
          <w:rFonts w:ascii="inherit" w:eastAsia="DengXian" w:hAnsi="inherit" w:hint="eastAsia"/>
          <w:color w:val="060607"/>
          <w:spacing w:val="4"/>
          <w:sz w:val="24"/>
          <w:lang w:val="it-CH"/>
        </w:rPr>
        <w:t>, non c'</w:t>
      </w:r>
      <w:r w:rsidRPr="00610CE8">
        <w:rPr>
          <w:rFonts w:ascii="inherit" w:eastAsia="DengXian" w:hAnsi="inherit" w:hint="eastAsia"/>
          <w:color w:val="060607"/>
          <w:spacing w:val="4"/>
          <w:sz w:val="24"/>
          <w:lang w:val="it-CH"/>
        </w:rPr>
        <w:t>è</w:t>
      </w:r>
      <w:r w:rsidRPr="00610CE8">
        <w:rPr>
          <w:rFonts w:ascii="inherit" w:eastAsia="DengXian" w:hAnsi="inherit" w:hint="eastAsia"/>
          <w:color w:val="060607"/>
          <w:spacing w:val="4"/>
          <w:sz w:val="24"/>
          <w:lang w:val="it-CH"/>
        </w:rPr>
        <w:t xml:space="preserve"> spazio vuoto nella borsa di poliuretano </w:t>
      </w:r>
    </w:p>
    <w:p w14:paraId="6E55609A" w14:textId="77777777" w:rsidR="002001C8" w:rsidRPr="00852174" w:rsidRDefault="002001C8" w:rsidP="002001C8">
      <w:pPr>
        <w:shd w:val="clear" w:color="auto" w:fill="F3F5FA"/>
        <w:tabs>
          <w:tab w:val="left" w:pos="720"/>
        </w:tabs>
        <w:spacing w:line="360" w:lineRule="atLeast"/>
        <w:ind w:left="698"/>
        <w:jc w:val="left"/>
        <w:textAlignment w:val="baseline"/>
        <w:rPr>
          <w:rFonts w:ascii="inherit" w:eastAsia="DengXian" w:hAnsi="inherit" w:hint="eastAsia"/>
          <w:color w:val="060607"/>
          <w:spacing w:val="4"/>
          <w:sz w:val="24"/>
        </w:rPr>
      </w:pPr>
      <w:r w:rsidRPr="00852174">
        <w:rPr>
          <w:noProof/>
          <w:szCs w:val="21"/>
        </w:rPr>
        <w:drawing>
          <wp:inline distT="0" distB="0" distL="0" distR="0" wp14:anchorId="031C00C3" wp14:editId="6455E3C6">
            <wp:extent cx="2466975" cy="1676400"/>
            <wp:effectExtent l="0" t="0" r="9525" b="0"/>
            <wp:docPr id="1483383485" name="Picture 1" descr="Un sacchetto di plastica nero con etichetta bianca&#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83485" name="Picture 1" descr="A black plastic bag with a white label&#10;&#10;AI-generated content may be incorrect."/>
                    <pic:cNvPicPr>
                      <a:picLocks noChangeAspect="1"/>
                    </pic:cNvPicPr>
                  </pic:nvPicPr>
                  <pic:blipFill>
                    <a:blip r:embed="rId24"/>
                    <a:stretch>
                      <a:fillRect/>
                    </a:stretch>
                  </pic:blipFill>
                  <pic:spPr>
                    <a:xfrm>
                      <a:off x="0" y="0"/>
                      <a:ext cx="2467319" cy="1676634"/>
                    </a:xfrm>
                    <a:prstGeom prst="rect">
                      <a:avLst/>
                    </a:prstGeom>
                  </pic:spPr>
                </pic:pic>
              </a:graphicData>
            </a:graphic>
          </wp:inline>
        </w:drawing>
      </w:r>
    </w:p>
    <w:p w14:paraId="5C67D4C0" w14:textId="77777777" w:rsidR="002001C8" w:rsidRPr="00610CE8" w:rsidRDefault="002001C8" w:rsidP="002001C8">
      <w:pPr>
        <w:shd w:val="clear" w:color="auto" w:fill="F3F5FA"/>
        <w:tabs>
          <w:tab w:val="left" w:pos="720"/>
        </w:tabs>
        <w:spacing w:line="360" w:lineRule="atLeast"/>
        <w:ind w:leftChars="404" w:left="848"/>
        <w:jc w:val="left"/>
        <w:textAlignment w:val="baseline"/>
        <w:rPr>
          <w:rFonts w:ascii="inherit" w:eastAsia="DengXian" w:hAnsi="inherit" w:hint="eastAsia"/>
          <w:color w:val="060607"/>
          <w:spacing w:val="4"/>
          <w:sz w:val="24"/>
          <w:lang w:val="it-CH"/>
        </w:rPr>
      </w:pPr>
      <w:r w:rsidRPr="00610CE8">
        <w:rPr>
          <w:rFonts w:ascii="inherit" w:eastAsia="DengXian" w:hAnsi="inherit"/>
          <w:color w:val="060607"/>
          <w:spacing w:val="4"/>
          <w:sz w:val="24"/>
          <w:lang w:val="it-CH"/>
        </w:rPr>
        <w:t xml:space="preserve">Aggiungi un inserto di cartone o carta velina per proteggere materiali delicati o extra-sottili </w:t>
      </w:r>
      <w:r w:rsidRPr="00610CE8">
        <w:rPr>
          <w:rFonts w:ascii="inherit" w:eastAsia="DengXian" w:hAnsi="inherit" w:hint="eastAsia"/>
          <w:color w:val="060607"/>
          <w:spacing w:val="4"/>
          <w:sz w:val="24"/>
          <w:lang w:val="it-CH"/>
        </w:rPr>
        <w:t>da scivolare o scricchioliare.</w:t>
      </w:r>
    </w:p>
    <w:p w14:paraId="1659BDAB" w14:textId="77777777" w:rsidR="002001C8" w:rsidRPr="00610CE8" w:rsidRDefault="002001C8" w:rsidP="002001C8">
      <w:pPr>
        <w:shd w:val="clear" w:color="auto" w:fill="F3F5FA"/>
        <w:tabs>
          <w:tab w:val="left" w:pos="720"/>
        </w:tabs>
        <w:spacing w:line="360" w:lineRule="atLeast"/>
        <w:ind w:left="405" w:firstLineChars="144" w:firstLine="308"/>
        <w:jc w:val="left"/>
        <w:textAlignment w:val="baseline"/>
        <w:rPr>
          <w:rFonts w:ascii="inherit" w:eastAsia="DengXian" w:hAnsi="inherit" w:hint="eastAsia"/>
          <w:color w:val="060607"/>
          <w:spacing w:val="4"/>
          <w:szCs w:val="21"/>
          <w:lang w:val="it-CH"/>
        </w:rPr>
      </w:pPr>
    </w:p>
    <w:p w14:paraId="0BCDFC87" w14:textId="77777777" w:rsidR="002001C8" w:rsidRPr="00610CE8" w:rsidRDefault="002001C8" w:rsidP="002001C8">
      <w:pPr>
        <w:shd w:val="clear" w:color="auto" w:fill="F3F5FA"/>
        <w:tabs>
          <w:tab w:val="left" w:pos="720"/>
          <w:tab w:val="left" w:pos="1134"/>
        </w:tabs>
        <w:spacing w:line="360" w:lineRule="atLeast"/>
        <w:ind w:left="856" w:hangingChars="400" w:hanging="856"/>
        <w:jc w:val="left"/>
        <w:textAlignment w:val="baseline"/>
        <w:rPr>
          <w:rFonts w:ascii="inherit" w:eastAsia="DengXian" w:hAnsi="inherit" w:hint="eastAsia"/>
          <w:color w:val="060607"/>
          <w:spacing w:val="4"/>
          <w:szCs w:val="21"/>
          <w:lang w:val="it-CH"/>
        </w:rPr>
      </w:pPr>
      <w:r w:rsidRPr="00610CE8">
        <w:rPr>
          <w:rFonts w:ascii="inherit" w:eastAsia="DengXian" w:hAnsi="inherit"/>
          <w:color w:val="060607"/>
          <w:spacing w:val="4"/>
          <w:szCs w:val="21"/>
          <w:lang w:val="it-CH"/>
        </w:rPr>
        <w:t xml:space="preserve">              </w:t>
      </w:r>
      <w:r w:rsidRPr="00610CE8">
        <w:rPr>
          <w:rFonts w:ascii="inherit" w:eastAsia="DengXian" w:hAnsi="inherit" w:hint="eastAsia"/>
          <w:b/>
          <w:bCs/>
          <w:color w:val="060607"/>
          <w:spacing w:val="4"/>
          <w:szCs w:val="21"/>
          <w:lang w:val="it-CH"/>
        </w:rPr>
        <w:t xml:space="preserve">- </w:t>
      </w:r>
      <w:r w:rsidRPr="00610CE8">
        <w:rPr>
          <w:rFonts w:ascii="inherit" w:eastAsia="DengXian" w:hAnsi="inherit" w:hint="eastAsia"/>
          <w:color w:val="060607"/>
          <w:spacing w:val="4"/>
          <w:sz w:val="24"/>
          <w:lang w:val="it-CH"/>
        </w:rPr>
        <w:t>Utilizzare una tasca in poliuretano e una scatola interna per</w:t>
      </w:r>
      <w:r w:rsidRPr="00610CE8">
        <w:rPr>
          <w:rFonts w:ascii="inherit" w:eastAsia="DengXian" w:hAnsi="inherit"/>
          <w:color w:val="060607"/>
          <w:spacing w:val="4"/>
          <w:sz w:val="24"/>
          <w:lang w:val="it-CH"/>
        </w:rPr>
        <w:t xml:space="preserve"> la </w:t>
      </w:r>
      <w:r w:rsidRPr="00610CE8">
        <w:rPr>
          <w:rFonts w:ascii="inherit" w:eastAsia="DengXian" w:hAnsi="inherit" w:hint="eastAsia"/>
          <w:color w:val="060607"/>
          <w:spacing w:val="4"/>
          <w:sz w:val="24"/>
          <w:lang w:val="it-CH"/>
        </w:rPr>
        <w:t xml:space="preserve"> camicia da uomo con colletto rigido </w:t>
      </w:r>
      <w:r w:rsidRPr="00852174">
        <w:rPr>
          <w:rFonts w:ascii="inherit" w:eastAsia="DengXian" w:hAnsi="inherit"/>
          <w:noProof/>
          <w:color w:val="060607"/>
          <w:spacing w:val="4"/>
          <w:szCs w:val="21"/>
        </w:rPr>
        <w:drawing>
          <wp:inline distT="0" distB="0" distL="0" distR="0" wp14:anchorId="4E0FFFD8" wp14:editId="56D6D4F0">
            <wp:extent cx="2362200" cy="1657350"/>
            <wp:effectExtent l="0" t="0" r="0" b="0"/>
            <wp:docPr id="747351022" name="Picture 1" descr="Un paio di magliette piegate in sacchetti di plastica&#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51022" name="Picture 1" descr="A pair of folded shirts in plastic bags&#10;&#10;AI-generated content may be incorrect."/>
                    <pic:cNvPicPr>
                      <a:picLocks noChangeAspect="1"/>
                    </pic:cNvPicPr>
                  </pic:nvPicPr>
                  <pic:blipFill>
                    <a:blip r:embed="rId25"/>
                    <a:stretch>
                      <a:fillRect/>
                    </a:stretch>
                  </pic:blipFill>
                  <pic:spPr>
                    <a:xfrm>
                      <a:off x="0" y="0"/>
                      <a:ext cx="2362530" cy="1657581"/>
                    </a:xfrm>
                    <a:prstGeom prst="rect">
                      <a:avLst/>
                    </a:prstGeom>
                  </pic:spPr>
                </pic:pic>
              </a:graphicData>
            </a:graphic>
          </wp:inline>
        </w:drawing>
      </w:r>
      <w:r w:rsidRPr="00852174">
        <w:rPr>
          <w:rFonts w:ascii="inherit" w:eastAsia="DengXian" w:hAnsi="inherit"/>
          <w:noProof/>
          <w:color w:val="060607"/>
          <w:spacing w:val="4"/>
          <w:szCs w:val="21"/>
        </w:rPr>
        <w:drawing>
          <wp:inline distT="0" distB="0" distL="0" distR="0" wp14:anchorId="0AB3E25E" wp14:editId="31FFE832">
            <wp:extent cx="1326515" cy="1648460"/>
            <wp:effectExtent l="0" t="0" r="6985" b="8890"/>
            <wp:docPr id="451089639" name="Picture 1" descr="Una scatola con un oggetto bianco all'interno&#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89639" name="Picture 1" descr="A box with a white object inside&#10;&#10;AI-generated content may be incorrect."/>
                    <pic:cNvPicPr>
                      <a:picLocks noChangeAspect="1"/>
                    </pic:cNvPicPr>
                  </pic:nvPicPr>
                  <pic:blipFill>
                    <a:blip r:embed="rId26"/>
                    <a:stretch>
                      <a:fillRect/>
                    </a:stretch>
                  </pic:blipFill>
                  <pic:spPr>
                    <a:xfrm>
                      <a:off x="0" y="0"/>
                      <a:ext cx="1331399" cy="1654211"/>
                    </a:xfrm>
                    <a:prstGeom prst="rect">
                      <a:avLst/>
                    </a:prstGeom>
                  </pic:spPr>
                </pic:pic>
              </a:graphicData>
            </a:graphic>
          </wp:inline>
        </w:drawing>
      </w:r>
    </w:p>
    <w:p w14:paraId="785D6B61" w14:textId="77777777" w:rsidR="002001C8" w:rsidRPr="00610CE8" w:rsidRDefault="002001C8" w:rsidP="002001C8">
      <w:pPr>
        <w:shd w:val="clear" w:color="auto" w:fill="F3F5FA"/>
        <w:tabs>
          <w:tab w:val="left" w:pos="720"/>
        </w:tabs>
        <w:spacing w:line="360" w:lineRule="atLeast"/>
        <w:ind w:leftChars="344" w:left="722"/>
        <w:jc w:val="left"/>
        <w:textAlignment w:val="baseline"/>
        <w:rPr>
          <w:rFonts w:ascii="inherit" w:eastAsia="DengXian" w:hAnsi="inherit" w:hint="eastAsia"/>
          <w:color w:val="060607"/>
          <w:spacing w:val="4"/>
          <w:szCs w:val="21"/>
          <w:lang w:val="it-CH"/>
        </w:rPr>
      </w:pPr>
    </w:p>
    <w:p w14:paraId="32ED6C1D" w14:textId="77777777" w:rsidR="002001C8" w:rsidRPr="00610CE8" w:rsidRDefault="002001C8" w:rsidP="002001C8">
      <w:pPr>
        <w:shd w:val="clear" w:color="auto" w:fill="F3F5FA"/>
        <w:tabs>
          <w:tab w:val="left" w:pos="720"/>
        </w:tabs>
        <w:spacing w:line="360" w:lineRule="atLeast"/>
        <w:ind w:firstLineChars="200" w:firstLine="488"/>
        <w:jc w:val="left"/>
        <w:textAlignment w:val="baseline"/>
        <w:rPr>
          <w:rFonts w:ascii="inherit" w:eastAsia="DengXian" w:hAnsi="inherit" w:hint="eastAsia"/>
          <w:color w:val="060607"/>
          <w:spacing w:val="4"/>
          <w:sz w:val="24"/>
          <w:lang w:val="it-CH"/>
        </w:rPr>
      </w:pPr>
      <w:r w:rsidRPr="00610CE8">
        <w:rPr>
          <w:rFonts w:ascii="inherit" w:eastAsia="DengXian" w:hAnsi="inherit" w:hint="eastAsia"/>
          <w:color w:val="060607"/>
          <w:spacing w:val="4"/>
          <w:sz w:val="24"/>
          <w:lang w:val="it-CH"/>
        </w:rPr>
        <w:lastRenderedPageBreak/>
        <w:t xml:space="preserve">-   </w:t>
      </w:r>
      <w:r w:rsidRPr="00610CE8">
        <w:rPr>
          <w:rFonts w:ascii="inherit" w:eastAsia="DengXian" w:hAnsi="inherit"/>
          <w:color w:val="060607"/>
          <w:spacing w:val="4"/>
          <w:sz w:val="24"/>
          <w:lang w:val="it-CH"/>
        </w:rPr>
        <w:t>Costume da bagno→ La fodera igienica è obbligatoria per i capi del costume da bagno!</w:t>
      </w:r>
    </w:p>
    <w:p w14:paraId="59596262" w14:textId="77777777" w:rsidR="002001C8" w:rsidRPr="00610CE8" w:rsidRDefault="002001C8" w:rsidP="002001C8">
      <w:pPr>
        <w:shd w:val="clear" w:color="auto" w:fill="F3F5FA"/>
        <w:tabs>
          <w:tab w:val="left" w:pos="720"/>
        </w:tabs>
        <w:spacing w:line="360" w:lineRule="atLeast"/>
        <w:ind w:firstLineChars="200" w:firstLine="488"/>
        <w:jc w:val="left"/>
        <w:textAlignment w:val="baseline"/>
        <w:rPr>
          <w:rFonts w:ascii="inherit" w:eastAsia="DengXian" w:hAnsi="inherit" w:hint="eastAsia"/>
          <w:color w:val="060607"/>
          <w:spacing w:val="4"/>
          <w:sz w:val="24"/>
          <w:lang w:val="it-CH"/>
        </w:rPr>
      </w:pPr>
    </w:p>
    <w:p w14:paraId="55203F3D" w14:textId="77777777" w:rsidR="002001C8" w:rsidRPr="00610CE8" w:rsidRDefault="002001C8" w:rsidP="002001C8">
      <w:pPr>
        <w:shd w:val="clear" w:color="auto" w:fill="F3F5FA"/>
        <w:tabs>
          <w:tab w:val="left" w:pos="720"/>
        </w:tabs>
        <w:spacing w:line="360" w:lineRule="atLeast"/>
        <w:ind w:firstLineChars="200" w:firstLine="488"/>
        <w:jc w:val="left"/>
        <w:textAlignment w:val="baseline"/>
        <w:rPr>
          <w:rFonts w:ascii="inherit" w:eastAsia="DengXian" w:hAnsi="inherit" w:hint="eastAsia"/>
          <w:color w:val="060607"/>
          <w:spacing w:val="4"/>
          <w:sz w:val="24"/>
          <w:lang w:val="it-CH"/>
        </w:rPr>
      </w:pPr>
      <w:r w:rsidRPr="00610CE8">
        <w:rPr>
          <w:rFonts w:ascii="inherit" w:eastAsia="DengXian" w:hAnsi="inherit" w:hint="eastAsia"/>
          <w:color w:val="060607"/>
          <w:spacing w:val="4"/>
          <w:sz w:val="24"/>
          <w:lang w:val="it-CH"/>
        </w:rPr>
        <w:t>- Borsa</w:t>
      </w:r>
    </w:p>
    <w:p w14:paraId="5126E7BE" w14:textId="77777777" w:rsidR="002001C8" w:rsidRPr="00610CE8" w:rsidRDefault="002001C8" w:rsidP="002001C8">
      <w:pPr>
        <w:shd w:val="clear" w:color="auto" w:fill="F3F5FA"/>
        <w:tabs>
          <w:tab w:val="left" w:pos="720"/>
        </w:tabs>
        <w:spacing w:line="360" w:lineRule="atLeast"/>
        <w:ind w:leftChars="400" w:left="840"/>
        <w:jc w:val="left"/>
        <w:textAlignment w:val="baseline"/>
        <w:rPr>
          <w:rFonts w:ascii="inherit" w:eastAsia="DengXian" w:hAnsi="inherit" w:hint="eastAsia"/>
          <w:color w:val="060607"/>
          <w:spacing w:val="4"/>
          <w:sz w:val="24"/>
          <w:lang w:val="it-CH"/>
        </w:rPr>
      </w:pPr>
      <w:r w:rsidRPr="00610CE8">
        <w:rPr>
          <w:rFonts w:ascii="inherit" w:eastAsia="DengXian" w:hAnsi="inherit" w:hint="eastAsia"/>
          <w:color w:val="060607"/>
          <w:spacing w:val="4"/>
          <w:sz w:val="24"/>
          <w:lang w:val="it-CH"/>
        </w:rPr>
        <w:t>I beni dovrebbero essere messi in un sacchetto di plastica di dimensioni adeguate.</w:t>
      </w:r>
    </w:p>
    <w:p w14:paraId="5C954308" w14:textId="77777777" w:rsidR="002001C8" w:rsidRPr="00610CE8" w:rsidRDefault="002001C8" w:rsidP="002001C8">
      <w:pPr>
        <w:shd w:val="clear" w:color="auto" w:fill="F3F5FA"/>
        <w:tabs>
          <w:tab w:val="left" w:pos="720"/>
        </w:tabs>
        <w:spacing w:line="360" w:lineRule="atLeast"/>
        <w:ind w:leftChars="400" w:left="840"/>
        <w:jc w:val="left"/>
        <w:textAlignment w:val="baseline"/>
        <w:rPr>
          <w:rFonts w:ascii="inherit" w:eastAsia="DengXian" w:hAnsi="inherit" w:hint="eastAsia"/>
          <w:color w:val="060607"/>
          <w:spacing w:val="4"/>
          <w:sz w:val="24"/>
          <w:lang w:val="it-CH"/>
        </w:rPr>
      </w:pPr>
      <w:r w:rsidRPr="00610CE8">
        <w:rPr>
          <w:rFonts w:ascii="inherit" w:eastAsia="DengXian" w:hAnsi="inherit"/>
          <w:color w:val="060607"/>
          <w:spacing w:val="4"/>
          <w:sz w:val="24"/>
          <w:lang w:val="it-CH"/>
        </w:rPr>
        <w:t xml:space="preserve">Il sacchetto di poliuretano dovrebbe avere due piccoli tagli a C per rilasciare l'aria in eccesso. </w:t>
      </w:r>
    </w:p>
    <w:p w14:paraId="65397008" w14:textId="77777777" w:rsidR="002001C8" w:rsidRPr="00610CE8" w:rsidRDefault="002001C8" w:rsidP="002001C8">
      <w:pPr>
        <w:shd w:val="clear" w:color="auto" w:fill="F3F5FA"/>
        <w:tabs>
          <w:tab w:val="left" w:pos="720"/>
        </w:tabs>
        <w:spacing w:line="360" w:lineRule="atLeast"/>
        <w:ind w:leftChars="400" w:left="840"/>
        <w:jc w:val="left"/>
        <w:textAlignment w:val="baseline"/>
        <w:rPr>
          <w:rFonts w:ascii="inherit" w:eastAsia="DengXian" w:hAnsi="inherit" w:hint="eastAsia"/>
          <w:color w:val="060607"/>
          <w:spacing w:val="4"/>
          <w:sz w:val="24"/>
          <w:lang w:val="it-CH"/>
        </w:rPr>
      </w:pPr>
      <w:r w:rsidRPr="00610CE8">
        <w:rPr>
          <w:rFonts w:ascii="inherit" w:eastAsia="DengXian" w:hAnsi="inherit"/>
          <w:color w:val="060607"/>
          <w:spacing w:val="4"/>
          <w:sz w:val="24"/>
          <w:lang w:val="it-CH"/>
        </w:rPr>
        <w:t>La borsa deve inoltre essere stampata con un avviso anti-soffocamento</w:t>
      </w:r>
      <w:r w:rsidRPr="00610CE8">
        <w:rPr>
          <w:rFonts w:ascii="inherit" w:eastAsia="DengXian" w:hAnsi="inherit" w:hint="eastAsia"/>
          <w:color w:val="060607"/>
          <w:spacing w:val="4"/>
          <w:sz w:val="24"/>
          <w:lang w:val="it-CH"/>
        </w:rPr>
        <w:t xml:space="preserve"> e </w:t>
      </w:r>
      <w:r w:rsidRPr="00610CE8">
        <w:rPr>
          <w:rFonts w:ascii="inherit" w:eastAsia="DengXian" w:hAnsi="inherit"/>
          <w:color w:val="060607"/>
          <w:spacing w:val="4"/>
          <w:sz w:val="24"/>
          <w:lang w:val="it-CH"/>
        </w:rPr>
        <w:t xml:space="preserve"> un </w:t>
      </w:r>
      <w:r w:rsidRPr="00610CE8">
        <w:rPr>
          <w:rFonts w:ascii="inherit" w:eastAsia="DengXian" w:hAnsi="inherit" w:hint="eastAsia"/>
          <w:color w:val="060607"/>
          <w:spacing w:val="4"/>
          <w:sz w:val="24"/>
          <w:lang w:val="it-CH"/>
        </w:rPr>
        <w:t>logo di riciclaggio.</w:t>
      </w:r>
    </w:p>
    <w:p w14:paraId="678BD2D9" w14:textId="77777777" w:rsidR="002001C8" w:rsidRPr="00610CE8" w:rsidRDefault="002001C8" w:rsidP="002001C8">
      <w:pPr>
        <w:shd w:val="clear" w:color="auto" w:fill="F3F5FA"/>
        <w:tabs>
          <w:tab w:val="left" w:pos="720"/>
        </w:tabs>
        <w:spacing w:line="360" w:lineRule="atLeast"/>
        <w:ind w:leftChars="400" w:left="840"/>
        <w:jc w:val="left"/>
        <w:textAlignment w:val="baseline"/>
        <w:rPr>
          <w:rFonts w:ascii="inherit" w:eastAsia="DengXian" w:hAnsi="inherit" w:hint="eastAsia"/>
          <w:color w:val="060607"/>
          <w:spacing w:val="4"/>
          <w:sz w:val="24"/>
          <w:lang w:val="it-CH"/>
        </w:rPr>
      </w:pPr>
      <w:r w:rsidRPr="00610CE8">
        <w:rPr>
          <w:rFonts w:ascii="inherit" w:eastAsia="DengXian" w:hAnsi="inherit"/>
          <w:color w:val="060607"/>
          <w:spacing w:val="4"/>
          <w:sz w:val="24"/>
          <w:lang w:val="it-CH"/>
        </w:rPr>
        <w:t xml:space="preserve">Il sigillo della borsa deve essere permanente o sigillato con nastro adesivo. </w:t>
      </w:r>
    </w:p>
    <w:p w14:paraId="7A24B6E7" w14:textId="77777777" w:rsidR="002001C8" w:rsidRPr="00610CE8" w:rsidRDefault="002001C8" w:rsidP="002001C8">
      <w:pPr>
        <w:shd w:val="clear" w:color="auto" w:fill="F3F5FA"/>
        <w:tabs>
          <w:tab w:val="left" w:pos="720"/>
        </w:tabs>
        <w:spacing w:line="360" w:lineRule="atLeast"/>
        <w:ind w:leftChars="400" w:left="840"/>
        <w:jc w:val="left"/>
        <w:textAlignment w:val="baseline"/>
        <w:rPr>
          <w:rFonts w:ascii="inherit" w:eastAsia="DengXian" w:hAnsi="inherit" w:hint="eastAsia"/>
          <w:color w:val="060607"/>
          <w:spacing w:val="4"/>
          <w:sz w:val="24"/>
          <w:lang w:val="it-CH"/>
        </w:rPr>
      </w:pPr>
      <w:r w:rsidRPr="00610CE8">
        <w:rPr>
          <w:rFonts w:ascii="inherit" w:eastAsia="DengXian" w:hAnsi="inherit"/>
          <w:color w:val="060607"/>
          <w:spacing w:val="4"/>
          <w:sz w:val="24"/>
          <w:lang w:val="it-CH"/>
        </w:rPr>
        <w:t>Gli oggetti potevano essere avvolti o riempiti con cartone o carta velina, se necessario.</w:t>
      </w:r>
    </w:p>
    <w:p w14:paraId="6D89C795" w14:textId="77777777" w:rsidR="002001C8" w:rsidRPr="00610CE8" w:rsidRDefault="002001C8" w:rsidP="002001C8">
      <w:pPr>
        <w:shd w:val="clear" w:color="auto" w:fill="F3F5FA"/>
        <w:tabs>
          <w:tab w:val="left" w:pos="720"/>
        </w:tabs>
        <w:spacing w:line="360" w:lineRule="atLeast"/>
        <w:ind w:leftChars="400" w:left="840"/>
        <w:jc w:val="left"/>
        <w:textAlignment w:val="baseline"/>
        <w:rPr>
          <w:rFonts w:ascii="inherit" w:eastAsia="DengXian" w:hAnsi="inherit" w:hint="eastAsia"/>
          <w:color w:val="060607"/>
          <w:spacing w:val="4"/>
          <w:sz w:val="24"/>
          <w:lang w:val="it-CH"/>
        </w:rPr>
      </w:pPr>
      <w:r w:rsidRPr="00610CE8">
        <w:rPr>
          <w:rFonts w:ascii="inherit" w:eastAsia="DengXian" w:hAnsi="inherit"/>
          <w:color w:val="060607"/>
          <w:spacing w:val="4"/>
          <w:sz w:val="24"/>
          <w:lang w:val="it-CH"/>
        </w:rPr>
        <w:t xml:space="preserve">Tutte le cerniere, le clip e le chiusure devono  essere protette con </w:t>
      </w:r>
      <w:r w:rsidRPr="00610CE8">
        <w:rPr>
          <w:rFonts w:ascii="inherit" w:eastAsia="DengXian" w:hAnsi="inherit" w:hint="eastAsia"/>
          <w:color w:val="060607"/>
          <w:spacing w:val="4"/>
          <w:sz w:val="24"/>
          <w:lang w:val="it-CH"/>
        </w:rPr>
        <w:t xml:space="preserve"> pellicola elettronica </w:t>
      </w:r>
      <w:r w:rsidRPr="00610CE8">
        <w:rPr>
          <w:rFonts w:ascii="inherit" w:eastAsia="DengXian" w:hAnsi="inherit"/>
          <w:color w:val="060607"/>
          <w:spacing w:val="4"/>
          <w:sz w:val="24"/>
          <w:lang w:val="it-CH"/>
        </w:rPr>
        <w:t>o pluriball.</w:t>
      </w:r>
    </w:p>
    <w:p w14:paraId="59BA8F25" w14:textId="77777777" w:rsidR="002001C8" w:rsidRPr="00610CE8" w:rsidRDefault="002001C8" w:rsidP="002001C8">
      <w:pPr>
        <w:shd w:val="clear" w:color="auto" w:fill="F3F5FA"/>
        <w:tabs>
          <w:tab w:val="left" w:pos="720"/>
        </w:tabs>
        <w:spacing w:line="360" w:lineRule="atLeast"/>
        <w:ind w:leftChars="400" w:left="840"/>
        <w:jc w:val="left"/>
        <w:textAlignment w:val="baseline"/>
        <w:rPr>
          <w:rFonts w:ascii="inherit" w:eastAsia="DengXian" w:hAnsi="inherit" w:hint="eastAsia"/>
          <w:color w:val="060607"/>
          <w:spacing w:val="4"/>
          <w:sz w:val="24"/>
          <w:lang w:val="it-CH"/>
        </w:rPr>
      </w:pPr>
      <w:r w:rsidRPr="00610CE8">
        <w:rPr>
          <w:rFonts w:ascii="inherit" w:eastAsia="DengXian" w:hAnsi="inherit" w:hint="eastAsia"/>
          <w:color w:val="060607"/>
          <w:spacing w:val="4"/>
          <w:sz w:val="24"/>
          <w:lang w:val="it-CH"/>
        </w:rPr>
        <w:t>Tutte le borse con manici dovrebbero essere integrate nel sacchetto il pi</w:t>
      </w:r>
      <w:r w:rsidRPr="00610CE8">
        <w:rPr>
          <w:rFonts w:ascii="inherit" w:eastAsia="DengXian" w:hAnsi="inherit" w:hint="eastAsia"/>
          <w:color w:val="060607"/>
          <w:spacing w:val="4"/>
          <w:sz w:val="24"/>
          <w:lang w:val="it-CH"/>
        </w:rPr>
        <w:t>ù</w:t>
      </w:r>
      <w:r w:rsidRPr="00610CE8">
        <w:rPr>
          <w:rFonts w:ascii="inherit" w:eastAsia="DengXian" w:hAnsi="inherit" w:hint="eastAsia"/>
          <w:color w:val="060607"/>
          <w:spacing w:val="4"/>
          <w:sz w:val="24"/>
          <w:lang w:val="it-CH"/>
        </w:rPr>
        <w:t xml:space="preserve"> possibile.</w:t>
      </w:r>
    </w:p>
    <w:p w14:paraId="65126D8F" w14:textId="77777777" w:rsidR="002001C8" w:rsidRPr="00852174" w:rsidRDefault="002001C8" w:rsidP="002001C8">
      <w:pPr>
        <w:shd w:val="clear" w:color="auto" w:fill="F3F5FA"/>
        <w:tabs>
          <w:tab w:val="left" w:pos="720"/>
        </w:tabs>
        <w:spacing w:line="360" w:lineRule="atLeast"/>
        <w:ind w:leftChars="400" w:left="840"/>
        <w:jc w:val="left"/>
        <w:textAlignment w:val="baseline"/>
        <w:rPr>
          <w:rFonts w:ascii="inherit" w:eastAsia="DengXian" w:hAnsi="inherit" w:hint="eastAsia"/>
          <w:color w:val="060607"/>
          <w:spacing w:val="4"/>
          <w:sz w:val="24"/>
        </w:rPr>
      </w:pPr>
      <w:r w:rsidRPr="00852174">
        <w:rPr>
          <w:rFonts w:ascii="inherit" w:eastAsia="DengXian" w:hAnsi="inherit"/>
          <w:noProof/>
          <w:color w:val="060607"/>
          <w:spacing w:val="4"/>
          <w:sz w:val="24"/>
        </w:rPr>
        <w:drawing>
          <wp:inline distT="0" distB="0" distL="0" distR="0" wp14:anchorId="417B9AE8" wp14:editId="653BAE81">
            <wp:extent cx="2297430" cy="1751330"/>
            <wp:effectExtent l="0" t="0" r="7620" b="1270"/>
            <wp:docPr id="770429100" name="Picture 1" descr="Un'immagine che contiene testo, materiale di imballaggio, proprietà del materiale, trasparenza.&#10;&#10;Soffia negli occhi e vuoi accendere un fu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29100" name="Picture 1" descr="Ein Bild, das Text, Verpackungsmaterial, Materialeigenschaft, Transparenz enthält.&#10;&#10;KI-generierte Inhalte können fehlerhaft sein."/>
                    <pic:cNvPicPr>
                      <a:picLocks noChangeAspect="1"/>
                    </pic:cNvPicPr>
                  </pic:nvPicPr>
                  <pic:blipFill>
                    <a:blip r:embed="rId27"/>
                    <a:stretch>
                      <a:fillRect/>
                    </a:stretch>
                  </pic:blipFill>
                  <pic:spPr>
                    <a:xfrm rot="10800000">
                      <a:off x="0" y="0"/>
                      <a:ext cx="2307223" cy="1758722"/>
                    </a:xfrm>
                    <a:prstGeom prst="rect">
                      <a:avLst/>
                    </a:prstGeom>
                  </pic:spPr>
                </pic:pic>
              </a:graphicData>
            </a:graphic>
          </wp:inline>
        </w:drawing>
      </w:r>
      <w:r w:rsidRPr="00852174">
        <w:rPr>
          <w:rFonts w:ascii="inherit" w:eastAsia="DengXian" w:hAnsi="inherit"/>
          <w:noProof/>
          <w:color w:val="060607"/>
          <w:spacing w:val="4"/>
          <w:sz w:val="24"/>
        </w:rPr>
        <w:drawing>
          <wp:inline distT="0" distB="0" distL="0" distR="0" wp14:anchorId="2010CA19" wp14:editId="3F25D5D5">
            <wp:extent cx="2385060" cy="1755140"/>
            <wp:effectExtent l="0" t="0" r="0" b="0"/>
            <wp:docPr id="1852980358" name="Picture 1" descr="Una scatola di cartone bianca&#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80358" name="Picture 1" descr="A box of white paper&#10;&#10;AI-generated content may be incorrect."/>
                    <pic:cNvPicPr>
                      <a:picLocks noChangeAspect="1"/>
                    </pic:cNvPicPr>
                  </pic:nvPicPr>
                  <pic:blipFill>
                    <a:blip r:embed="rId28"/>
                    <a:stretch>
                      <a:fillRect/>
                    </a:stretch>
                  </pic:blipFill>
                  <pic:spPr>
                    <a:xfrm>
                      <a:off x="0" y="0"/>
                      <a:ext cx="2398919" cy="1765414"/>
                    </a:xfrm>
                    <a:prstGeom prst="rect">
                      <a:avLst/>
                    </a:prstGeom>
                  </pic:spPr>
                </pic:pic>
              </a:graphicData>
            </a:graphic>
          </wp:inline>
        </w:drawing>
      </w:r>
      <w:r w:rsidRPr="00852174">
        <w:rPr>
          <w:rFonts w:ascii="inherit" w:eastAsia="DengXian" w:hAnsi="inherit"/>
          <w:noProof/>
          <w:color w:val="060607"/>
          <w:spacing w:val="4"/>
          <w:sz w:val="24"/>
        </w:rPr>
        <w:drawing>
          <wp:inline distT="0" distB="0" distL="0" distR="0" wp14:anchorId="2989216D" wp14:editId="3DA281ED">
            <wp:extent cx="977900" cy="1619885"/>
            <wp:effectExtent l="0" t="0" r="0" b="0"/>
            <wp:docPr id="1703749649" name="Picture 1" descr="Un'immagine che contiene plastica, in casa.&#10;&#10;Soffia negli occhi e vuoi accendere un fu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49649" name="Picture 1" descr="Ein Bild, das Plastik, Im Haus enthält.&#10;&#10;KI-generierte Inhalte können fehlerhaft sein."/>
                    <pic:cNvPicPr>
                      <a:picLocks noChangeAspect="1"/>
                    </pic:cNvPicPr>
                  </pic:nvPicPr>
                  <pic:blipFill>
                    <a:blip r:embed="rId29"/>
                    <a:stretch>
                      <a:fillRect/>
                    </a:stretch>
                  </pic:blipFill>
                  <pic:spPr>
                    <a:xfrm>
                      <a:off x="0" y="0"/>
                      <a:ext cx="993646" cy="1645585"/>
                    </a:xfrm>
                    <a:prstGeom prst="rect">
                      <a:avLst/>
                    </a:prstGeom>
                  </pic:spPr>
                </pic:pic>
              </a:graphicData>
            </a:graphic>
          </wp:inline>
        </w:drawing>
      </w:r>
      <w:r w:rsidRPr="00852174">
        <w:rPr>
          <w:rFonts w:ascii="inherit" w:eastAsia="DengXian" w:hAnsi="inherit"/>
          <w:noProof/>
          <w:color w:val="060607"/>
          <w:spacing w:val="4"/>
          <w:sz w:val="24"/>
        </w:rPr>
        <w:drawing>
          <wp:inline distT="0" distB="0" distL="0" distR="0" wp14:anchorId="3DE86DD7" wp14:editId="18CAADB8">
            <wp:extent cx="1624330" cy="1696085"/>
            <wp:effectExtent l="2222" t="0" r="0" b="0"/>
            <wp:docPr id="1633975502" name="Picture 1" descr="Una borsa blu con etichetta bianca&#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75502" name="Picture 1" descr="A blue purse with a white tag&#10;&#10;AI-generated content may be incorrect."/>
                    <pic:cNvPicPr>
                      <a:picLocks noChangeAspect="1"/>
                    </pic:cNvPicPr>
                  </pic:nvPicPr>
                  <pic:blipFill>
                    <a:blip r:embed="rId30"/>
                    <a:stretch>
                      <a:fillRect/>
                    </a:stretch>
                  </pic:blipFill>
                  <pic:spPr>
                    <a:xfrm rot="16200000">
                      <a:off x="0" y="0"/>
                      <a:ext cx="1649798" cy="1722775"/>
                    </a:xfrm>
                    <a:prstGeom prst="rect">
                      <a:avLst/>
                    </a:prstGeom>
                  </pic:spPr>
                </pic:pic>
              </a:graphicData>
            </a:graphic>
          </wp:inline>
        </w:drawing>
      </w:r>
      <w:r w:rsidRPr="00852174">
        <w:rPr>
          <w:rFonts w:ascii="inherit" w:eastAsia="DengXian" w:hAnsi="inherit"/>
          <w:noProof/>
          <w:color w:val="060607"/>
          <w:spacing w:val="4"/>
          <w:sz w:val="24"/>
        </w:rPr>
        <w:drawing>
          <wp:inline distT="0" distB="0" distL="0" distR="0" wp14:anchorId="327732CD" wp14:editId="21E4BCD7">
            <wp:extent cx="2305050" cy="1628140"/>
            <wp:effectExtent l="0" t="0" r="0" b="0"/>
            <wp:docPr id="1342363310" name="Picture 1" descr="Una tasca con cerniera&#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63310" name="Picture 1" descr="A bag with a zipper&#10;&#10;AI-generated content may be incorrect."/>
                    <pic:cNvPicPr>
                      <a:picLocks noChangeAspect="1"/>
                    </pic:cNvPicPr>
                  </pic:nvPicPr>
                  <pic:blipFill>
                    <a:blip r:embed="rId31"/>
                    <a:stretch>
                      <a:fillRect/>
                    </a:stretch>
                  </pic:blipFill>
                  <pic:spPr>
                    <a:xfrm>
                      <a:off x="0" y="0"/>
                      <a:ext cx="2319361" cy="1638467"/>
                    </a:xfrm>
                    <a:prstGeom prst="rect">
                      <a:avLst/>
                    </a:prstGeom>
                  </pic:spPr>
                </pic:pic>
              </a:graphicData>
            </a:graphic>
          </wp:inline>
        </w:drawing>
      </w:r>
    </w:p>
    <w:p w14:paraId="0F01EF1A" w14:textId="77777777" w:rsidR="002001C8" w:rsidRPr="00852174" w:rsidRDefault="002001C8" w:rsidP="002001C8">
      <w:pPr>
        <w:shd w:val="clear" w:color="auto" w:fill="F3F5FA"/>
        <w:spacing w:before="274" w:line="360" w:lineRule="atLeast"/>
        <w:textAlignment w:val="baseline"/>
        <w:outlineLvl w:val="3"/>
        <w:rPr>
          <w:rFonts w:ascii="inherit" w:eastAsia="Times New Roman" w:hAnsi="inherit"/>
          <w:b/>
          <w:bCs/>
          <w:color w:val="060607"/>
          <w:spacing w:val="8"/>
          <w:sz w:val="24"/>
        </w:rPr>
      </w:pPr>
      <w:r w:rsidRPr="00852174">
        <w:rPr>
          <w:rFonts w:ascii="inherit" w:eastAsia="DengXian" w:hAnsi="inherit" w:hint="eastAsia"/>
          <w:b/>
          <w:bCs/>
          <w:color w:val="060607"/>
          <w:spacing w:val="8"/>
          <w:sz w:val="24"/>
        </w:rPr>
        <w:lastRenderedPageBreak/>
        <w:t>1.2</w:t>
      </w:r>
      <w:r w:rsidRPr="00852174">
        <w:rPr>
          <w:rFonts w:ascii="inherit" w:eastAsia="Times New Roman" w:hAnsi="inherit"/>
          <w:b/>
          <w:bCs/>
          <w:color w:val="060607"/>
          <w:spacing w:val="8"/>
          <w:sz w:val="24"/>
        </w:rPr>
        <w:t xml:space="preserve"> Prodotti rimorchio</w:t>
      </w:r>
    </w:p>
    <w:p w14:paraId="583E7E5A" w14:textId="77777777" w:rsidR="002001C8" w:rsidRPr="00610CE8" w:rsidRDefault="002001C8" w:rsidP="002001C8">
      <w:pPr>
        <w:numPr>
          <w:ilvl w:val="0"/>
          <w:numId w:val="6"/>
        </w:numPr>
        <w:shd w:val="clear" w:color="auto" w:fill="F3F5FA"/>
        <w:spacing w:line="360" w:lineRule="atLeast"/>
        <w:jc w:val="left"/>
        <w:textAlignment w:val="baseline"/>
        <w:rPr>
          <w:rFonts w:ascii="inherit" w:eastAsia="Times New Roman" w:hAnsi="inherit"/>
          <w:color w:val="060607"/>
          <w:spacing w:val="4"/>
          <w:sz w:val="24"/>
          <w:lang w:val="it-CH"/>
        </w:rPr>
      </w:pPr>
      <w:r w:rsidRPr="00610CE8">
        <w:rPr>
          <w:rFonts w:ascii="inherit" w:eastAsia="Times New Roman" w:hAnsi="inherit"/>
          <w:color w:val="060607"/>
          <w:spacing w:val="4"/>
          <w:sz w:val="24"/>
          <w:lang w:val="it-CH"/>
        </w:rPr>
        <w:t>Per gli oggetti sulle grucce</w:t>
      </w:r>
      <w:r w:rsidRPr="00610CE8">
        <w:rPr>
          <w:rFonts w:ascii="inherit" w:eastAsia="DengXian" w:hAnsi="inherit"/>
          <w:color w:val="060607"/>
          <w:spacing w:val="4"/>
          <w:sz w:val="24"/>
          <w:lang w:val="it-CH"/>
        </w:rPr>
        <w:t xml:space="preserve">, si può  </w:t>
      </w:r>
      <w:r w:rsidRPr="00610CE8">
        <w:rPr>
          <w:rFonts w:ascii="inherit" w:eastAsia="DengXian" w:hAnsi="inherit" w:hint="eastAsia"/>
          <w:color w:val="060607"/>
          <w:spacing w:val="4"/>
          <w:sz w:val="24"/>
          <w:lang w:val="it-CH"/>
        </w:rPr>
        <w:t xml:space="preserve">usare carta velina </w:t>
      </w:r>
      <w:r w:rsidRPr="00610CE8">
        <w:rPr>
          <w:rFonts w:ascii="inherit" w:eastAsia="Times New Roman" w:hAnsi="inherit"/>
          <w:color w:val="060607"/>
          <w:spacing w:val="4"/>
          <w:sz w:val="24"/>
          <w:lang w:val="it-CH"/>
        </w:rPr>
        <w:t xml:space="preserve"> tra le grucce  per evitare tracce. </w:t>
      </w:r>
    </w:p>
    <w:p w14:paraId="70822E97" w14:textId="77777777" w:rsidR="002001C8" w:rsidRPr="00852174" w:rsidRDefault="002001C8" w:rsidP="002001C8">
      <w:pPr>
        <w:shd w:val="clear" w:color="auto" w:fill="F3F5FA"/>
        <w:tabs>
          <w:tab w:val="left" w:pos="720"/>
        </w:tabs>
        <w:spacing w:line="360" w:lineRule="atLeast"/>
        <w:ind w:firstLineChars="400" w:firstLine="840"/>
        <w:jc w:val="left"/>
        <w:textAlignment w:val="baseline"/>
        <w:rPr>
          <w:rFonts w:ascii="inherit" w:eastAsia="DengXian" w:hAnsi="inherit" w:hint="eastAsia"/>
          <w:color w:val="060607"/>
          <w:spacing w:val="4"/>
          <w:szCs w:val="21"/>
          <w:lang w:val="zh-CN"/>
        </w:rPr>
      </w:pPr>
      <w:r w:rsidRPr="00852174">
        <w:rPr>
          <w:rFonts w:ascii="inherit" w:eastAsia="Times New Roman" w:hAnsi="inherit"/>
          <w:noProof/>
          <w:color w:val="060607"/>
          <w:spacing w:val="4"/>
          <w:szCs w:val="21"/>
        </w:rPr>
        <w:drawing>
          <wp:inline distT="0" distB="0" distL="0" distR="0" wp14:anchorId="5F2D39D4" wp14:editId="65105CEB">
            <wp:extent cx="2674620" cy="1835150"/>
            <wp:effectExtent l="0" t="0" r="0" b="0"/>
            <wp:docPr id="995965603" name="Picture 1" descr="Una scatola con dei vestiti dentro&#10;&#10;I contenuti generati dall'IA potrebbero sbagli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65603" name="Picture 1" descr="A box with clothes in it&#10;&#10;AI-generated content may be incorrect."/>
                    <pic:cNvPicPr>
                      <a:picLocks noChangeAspect="1"/>
                    </pic:cNvPicPr>
                  </pic:nvPicPr>
                  <pic:blipFill>
                    <a:blip r:embed="rId32"/>
                    <a:stretch>
                      <a:fillRect/>
                    </a:stretch>
                  </pic:blipFill>
                  <pic:spPr>
                    <a:xfrm>
                      <a:off x="0" y="0"/>
                      <a:ext cx="2691096" cy="1847071"/>
                    </a:xfrm>
                    <a:prstGeom prst="rect">
                      <a:avLst/>
                    </a:prstGeom>
                  </pic:spPr>
                </pic:pic>
              </a:graphicData>
            </a:graphic>
          </wp:inline>
        </w:drawing>
      </w:r>
    </w:p>
    <w:p w14:paraId="4D424646" w14:textId="77777777" w:rsidR="002001C8" w:rsidRPr="00610CE8" w:rsidRDefault="002001C8" w:rsidP="002001C8">
      <w:pPr>
        <w:shd w:val="clear" w:color="auto" w:fill="F3F5FA"/>
        <w:tabs>
          <w:tab w:val="left" w:pos="720"/>
        </w:tabs>
        <w:spacing w:line="360" w:lineRule="atLeast"/>
        <w:ind w:firstLineChars="400" w:firstLine="856"/>
        <w:jc w:val="left"/>
        <w:textAlignment w:val="baseline"/>
        <w:rPr>
          <w:rFonts w:ascii="inherit" w:eastAsia="DengXian" w:hAnsi="inherit" w:hint="eastAsia"/>
          <w:color w:val="060607"/>
          <w:spacing w:val="4"/>
          <w:szCs w:val="21"/>
          <w:lang w:val="it-CH"/>
        </w:rPr>
      </w:pPr>
      <w:r w:rsidRPr="00610CE8">
        <w:rPr>
          <w:rFonts w:ascii="inherit" w:eastAsia="DengXian" w:hAnsi="inherit" w:hint="eastAsia"/>
          <w:color w:val="060607"/>
          <w:spacing w:val="4"/>
          <w:szCs w:val="21"/>
          <w:lang w:val="it-CH"/>
        </w:rPr>
        <w:t xml:space="preserve">Articolo su una gruccia per bambini </w:t>
      </w:r>
    </w:p>
    <w:p w14:paraId="028EC92B" w14:textId="77777777" w:rsidR="002001C8" w:rsidRPr="00610CE8" w:rsidRDefault="002001C8" w:rsidP="002001C8">
      <w:pPr>
        <w:shd w:val="clear" w:color="auto" w:fill="F3F5FA"/>
        <w:tabs>
          <w:tab w:val="left" w:pos="720"/>
        </w:tabs>
        <w:spacing w:line="360" w:lineRule="atLeast"/>
        <w:ind w:firstLineChars="200" w:firstLine="428"/>
        <w:jc w:val="left"/>
        <w:textAlignment w:val="baseline"/>
        <w:rPr>
          <w:rFonts w:ascii="inherit" w:eastAsia="DengXian" w:hAnsi="inherit" w:hint="eastAsia"/>
          <w:color w:val="060607"/>
          <w:spacing w:val="4"/>
          <w:szCs w:val="21"/>
          <w:lang w:val="it-CH"/>
        </w:rPr>
      </w:pPr>
    </w:p>
    <w:p w14:paraId="3AC83304" w14:textId="77777777" w:rsidR="002001C8" w:rsidRPr="00852174" w:rsidRDefault="002001C8" w:rsidP="002001C8">
      <w:pPr>
        <w:shd w:val="clear" w:color="auto" w:fill="F3F5FA"/>
        <w:spacing w:before="274" w:line="360" w:lineRule="atLeast"/>
        <w:textAlignment w:val="baseline"/>
        <w:outlineLvl w:val="3"/>
        <w:rPr>
          <w:rFonts w:ascii="inherit" w:eastAsia="Times New Roman" w:hAnsi="inherit"/>
          <w:b/>
          <w:bCs/>
          <w:color w:val="060607"/>
          <w:spacing w:val="8"/>
          <w:sz w:val="24"/>
        </w:rPr>
      </w:pPr>
      <w:r w:rsidRPr="00852174">
        <w:rPr>
          <w:rFonts w:ascii="inherit" w:eastAsia="DengXian" w:hAnsi="inherit" w:hint="eastAsia"/>
          <w:b/>
          <w:bCs/>
          <w:color w:val="060607"/>
          <w:spacing w:val="8"/>
          <w:sz w:val="24"/>
        </w:rPr>
        <w:t>1</w:t>
      </w:r>
      <w:r w:rsidRPr="00852174">
        <w:rPr>
          <w:rFonts w:ascii="inherit" w:eastAsia="Times New Roman" w:hAnsi="inherit" w:hint="eastAsia"/>
          <w:b/>
          <w:bCs/>
          <w:color w:val="060607"/>
          <w:spacing w:val="8"/>
          <w:sz w:val="24"/>
        </w:rPr>
        <w:t>.</w:t>
      </w:r>
      <w:r w:rsidRPr="00852174">
        <w:rPr>
          <w:rFonts w:ascii="inherit" w:eastAsia="DengXian" w:hAnsi="inherit" w:hint="eastAsia"/>
          <w:b/>
          <w:bCs/>
          <w:color w:val="060607"/>
          <w:spacing w:val="8"/>
          <w:sz w:val="24"/>
        </w:rPr>
        <w:t>3</w:t>
      </w:r>
      <w:r w:rsidRPr="00852174">
        <w:rPr>
          <w:rFonts w:ascii="inherit" w:eastAsia="Times New Roman" w:hAnsi="inherit" w:hint="eastAsia"/>
          <w:b/>
          <w:bCs/>
          <w:color w:val="060607"/>
          <w:spacing w:val="8"/>
          <w:sz w:val="24"/>
        </w:rPr>
        <w:t xml:space="preserve"> Resistente all'umidità </w:t>
      </w:r>
    </w:p>
    <w:p w14:paraId="2D59E35E" w14:textId="77777777" w:rsidR="002001C8" w:rsidRPr="00610CE8" w:rsidRDefault="002001C8" w:rsidP="002001C8">
      <w:pPr>
        <w:pStyle w:val="Listenabsatz"/>
        <w:numPr>
          <w:ilvl w:val="0"/>
          <w:numId w:val="7"/>
        </w:numPr>
        <w:shd w:val="clear" w:color="auto" w:fill="F3F5FA"/>
        <w:tabs>
          <w:tab w:val="left" w:pos="720"/>
        </w:tabs>
        <w:spacing w:line="360" w:lineRule="atLeast"/>
        <w:ind w:hanging="14"/>
        <w:jc w:val="left"/>
        <w:textAlignment w:val="baseline"/>
        <w:rPr>
          <w:rFonts w:ascii="inherit" w:eastAsia="Times New Roman" w:hAnsi="inherit"/>
          <w:color w:val="060607"/>
          <w:spacing w:val="4"/>
          <w:sz w:val="24"/>
          <w:lang w:val="it-CH"/>
        </w:rPr>
      </w:pPr>
      <w:r w:rsidRPr="00610CE8">
        <w:rPr>
          <w:rFonts w:ascii="inherit" w:eastAsia="DengXian" w:hAnsi="inherit"/>
          <w:color w:val="060607"/>
          <w:spacing w:val="4"/>
          <w:sz w:val="24"/>
          <w:lang w:val="it-CH"/>
        </w:rPr>
        <w:t xml:space="preserve"> Deve sempre essere garantito che le merci arrivino al  </w:t>
      </w:r>
      <w:r w:rsidRPr="00610CE8">
        <w:rPr>
          <w:rFonts w:ascii="inherit" w:eastAsia="DengXian" w:hAnsi="inherit" w:hint="eastAsia"/>
          <w:color w:val="060607"/>
          <w:spacing w:val="4"/>
          <w:sz w:val="24"/>
          <w:lang w:val="it-CH"/>
        </w:rPr>
        <w:t xml:space="preserve"> magazzino</w:t>
      </w:r>
      <w:r w:rsidRPr="00610CE8">
        <w:rPr>
          <w:rFonts w:ascii="inherit" w:eastAsia="DengXian" w:hAnsi="inherit"/>
          <w:color w:val="060607"/>
          <w:spacing w:val="4"/>
          <w:sz w:val="24"/>
          <w:lang w:val="it-CH"/>
        </w:rPr>
        <w:t xml:space="preserve"> e al magazzino di MANER, pulite e asciutte; Il gel di silice </w:t>
      </w:r>
      <w:r w:rsidRPr="00610CE8">
        <w:rPr>
          <w:rFonts w:ascii="inherit" w:eastAsia="DengXian" w:hAnsi="inherit" w:hint="eastAsia"/>
          <w:color w:val="060607"/>
          <w:spacing w:val="4"/>
          <w:sz w:val="24"/>
          <w:lang w:val="it-CH"/>
        </w:rPr>
        <w:t xml:space="preserve">(Superdry) </w:t>
      </w:r>
      <w:r w:rsidRPr="00610CE8">
        <w:rPr>
          <w:rFonts w:ascii="inherit" w:eastAsia="Times New Roman" w:hAnsi="inherit" w:hint="eastAsia"/>
          <w:color w:val="060607"/>
          <w:spacing w:val="4"/>
          <w:sz w:val="24"/>
          <w:lang w:val="it-CH"/>
        </w:rPr>
        <w:t xml:space="preserve">può essere usato solo </w:t>
      </w:r>
      <w:r w:rsidRPr="00610CE8">
        <w:rPr>
          <w:rFonts w:ascii="inherit" w:eastAsia="DengXian" w:hAnsi="inherit" w:hint="eastAsia"/>
          <w:color w:val="060607"/>
          <w:spacing w:val="4"/>
          <w:sz w:val="24"/>
          <w:lang w:val="it-CH"/>
        </w:rPr>
        <w:t xml:space="preserve"> in casi eccezionali e con </w:t>
      </w:r>
      <w:r w:rsidRPr="00610CE8">
        <w:rPr>
          <w:rFonts w:ascii="inherit" w:eastAsia="Times New Roman" w:hAnsi="inherit"/>
          <w:color w:val="060607"/>
          <w:spacing w:val="4"/>
          <w:sz w:val="24"/>
          <w:lang w:val="it-CH"/>
        </w:rPr>
        <w:t xml:space="preserve"> il permesso </w:t>
      </w:r>
      <w:r w:rsidRPr="00610CE8">
        <w:rPr>
          <w:rFonts w:ascii="inherit" w:eastAsia="DengXian" w:hAnsi="inherit" w:hint="eastAsia"/>
          <w:color w:val="060607"/>
          <w:spacing w:val="4"/>
          <w:sz w:val="24"/>
          <w:lang w:val="it-CH"/>
        </w:rPr>
        <w:t>scritto di Manor</w:t>
      </w:r>
      <w:r w:rsidRPr="00610CE8">
        <w:rPr>
          <w:rFonts w:ascii="inherit" w:eastAsia="DengXian" w:hAnsi="inherit"/>
          <w:color w:val="060607"/>
          <w:spacing w:val="4"/>
          <w:sz w:val="24"/>
          <w:lang w:val="it-CH"/>
        </w:rPr>
        <w:t>.</w:t>
      </w:r>
      <w:r w:rsidRPr="00610CE8">
        <w:rPr>
          <w:rFonts w:ascii="inherit" w:eastAsia="Times New Roman" w:hAnsi="inherit"/>
          <w:color w:val="060607"/>
          <w:spacing w:val="4"/>
          <w:sz w:val="24"/>
          <w:lang w:val="it-CH"/>
        </w:rPr>
        <w:t xml:space="preserve"> </w:t>
      </w:r>
    </w:p>
    <w:p w14:paraId="3905B84A" w14:textId="77777777" w:rsidR="002217FB" w:rsidRPr="00610CE8" w:rsidRDefault="002217FB" w:rsidP="00207872">
      <w:pPr>
        <w:spacing w:line="250" w:lineRule="exact"/>
        <w:rPr>
          <w:rFonts w:cs="Arial"/>
          <w:spacing w:val="6"/>
          <w:sz w:val="19"/>
          <w:szCs w:val="19"/>
          <w:lang w:val="it-CH"/>
        </w:rPr>
        <w:sectPr w:rsidR="002217FB" w:rsidRPr="00610CE8" w:rsidSect="00F41372">
          <w:headerReference w:type="default" r:id="rId33"/>
          <w:footerReference w:type="default" r:id="rId34"/>
          <w:headerReference w:type="first" r:id="rId35"/>
          <w:footerReference w:type="first" r:id="rId36"/>
          <w:pgSz w:w="11907" w:h="16840" w:code="9"/>
          <w:pgMar w:top="2552" w:right="851" w:bottom="2517" w:left="1701" w:header="680" w:footer="255" w:gutter="0"/>
          <w:cols w:space="720"/>
          <w:titlePg/>
          <w:docGrid w:linePitch="360"/>
        </w:sectPr>
      </w:pPr>
    </w:p>
    <w:p w14:paraId="2B7BB7A4" w14:textId="77777777" w:rsidR="002217FB" w:rsidRPr="00610CE8" w:rsidRDefault="002217FB" w:rsidP="00ED3B3B">
      <w:pPr>
        <w:spacing w:line="250" w:lineRule="atLeast"/>
        <w:rPr>
          <w:rFonts w:cs="Arial"/>
          <w:spacing w:val="6"/>
          <w:sz w:val="19"/>
          <w:szCs w:val="19"/>
          <w:lang w:val="it-CH"/>
        </w:rPr>
      </w:pPr>
      <w:bookmarkStart w:id="0" w:name="addressee"/>
      <w:bookmarkEnd w:id="0"/>
    </w:p>
    <w:p w14:paraId="4440D05D" w14:textId="77777777" w:rsidR="002D3577" w:rsidRPr="00610CE8" w:rsidRDefault="002D3577" w:rsidP="00ED3B3B">
      <w:pPr>
        <w:spacing w:line="250" w:lineRule="atLeast"/>
        <w:rPr>
          <w:rFonts w:cs="Arial"/>
          <w:spacing w:val="6"/>
          <w:sz w:val="19"/>
          <w:szCs w:val="19"/>
          <w:lang w:val="it-CH"/>
        </w:rPr>
      </w:pPr>
    </w:p>
    <w:p w14:paraId="05866C0F" w14:textId="77777777" w:rsidR="00C6343D" w:rsidRPr="00610CE8" w:rsidRDefault="00C6343D" w:rsidP="00ED3B3B">
      <w:pPr>
        <w:spacing w:line="250" w:lineRule="atLeast"/>
        <w:rPr>
          <w:rFonts w:cs="Arial"/>
          <w:spacing w:val="6"/>
          <w:sz w:val="19"/>
          <w:szCs w:val="19"/>
          <w:lang w:val="it-CH"/>
        </w:rPr>
      </w:pPr>
    </w:p>
    <w:p w14:paraId="10EC40FC" w14:textId="77777777" w:rsidR="00440742" w:rsidRPr="00610CE8" w:rsidRDefault="00440742" w:rsidP="00ED3B3B">
      <w:pPr>
        <w:spacing w:line="250" w:lineRule="atLeast"/>
        <w:rPr>
          <w:rFonts w:cs="Arial"/>
          <w:spacing w:val="6"/>
          <w:sz w:val="19"/>
          <w:szCs w:val="19"/>
          <w:lang w:val="it-CH"/>
        </w:rPr>
      </w:pPr>
    </w:p>
    <w:p w14:paraId="5285CC9A" w14:textId="77777777" w:rsidR="002D3577" w:rsidRPr="00610CE8" w:rsidRDefault="002D3577" w:rsidP="00ED3B3B">
      <w:pPr>
        <w:spacing w:line="250" w:lineRule="atLeast"/>
        <w:rPr>
          <w:rFonts w:cs="Arial"/>
          <w:spacing w:val="6"/>
          <w:sz w:val="19"/>
          <w:szCs w:val="19"/>
          <w:lang w:val="it-CH"/>
        </w:rPr>
      </w:pPr>
      <w:bookmarkStart w:id="1" w:name="date"/>
      <w:bookmarkEnd w:id="1"/>
    </w:p>
    <w:p w14:paraId="72070D9A" w14:textId="77777777" w:rsidR="002D3577" w:rsidRPr="00610CE8" w:rsidRDefault="002D3577" w:rsidP="00ED3B3B">
      <w:pPr>
        <w:spacing w:line="250" w:lineRule="atLeast"/>
        <w:rPr>
          <w:rFonts w:cs="Arial"/>
          <w:spacing w:val="6"/>
          <w:sz w:val="19"/>
          <w:szCs w:val="19"/>
          <w:lang w:val="it-CH"/>
        </w:rPr>
      </w:pPr>
    </w:p>
    <w:p w14:paraId="13A1CF19" w14:textId="77777777" w:rsidR="002217FB" w:rsidRPr="00610CE8" w:rsidRDefault="002217FB" w:rsidP="00ED3B3B">
      <w:pPr>
        <w:spacing w:line="250" w:lineRule="atLeast"/>
        <w:rPr>
          <w:rFonts w:cs="Arial"/>
          <w:spacing w:val="6"/>
          <w:sz w:val="19"/>
          <w:szCs w:val="19"/>
          <w:lang w:val="it-CH"/>
        </w:rPr>
      </w:pPr>
    </w:p>
    <w:p w14:paraId="4192B930" w14:textId="77777777" w:rsidR="002217FB" w:rsidRPr="00610CE8" w:rsidRDefault="002217FB" w:rsidP="00ED3B3B">
      <w:pPr>
        <w:pStyle w:val="berschrift2"/>
        <w:spacing w:line="250" w:lineRule="atLeast"/>
        <w:rPr>
          <w:spacing w:val="6"/>
          <w:sz w:val="19"/>
          <w:szCs w:val="19"/>
          <w:lang w:val="it-CH"/>
        </w:rPr>
      </w:pPr>
      <w:bookmarkStart w:id="2" w:name="subject"/>
      <w:bookmarkEnd w:id="2"/>
    </w:p>
    <w:p w14:paraId="34D74EBD" w14:textId="77777777" w:rsidR="002217FB" w:rsidRPr="00610CE8" w:rsidRDefault="002217FB" w:rsidP="00ED3B3B">
      <w:pPr>
        <w:spacing w:line="250" w:lineRule="atLeast"/>
        <w:rPr>
          <w:rFonts w:cs="Arial"/>
          <w:spacing w:val="6"/>
          <w:sz w:val="19"/>
          <w:szCs w:val="19"/>
          <w:lang w:val="it-CH"/>
        </w:rPr>
      </w:pPr>
    </w:p>
    <w:p w14:paraId="42F47C81" w14:textId="77777777" w:rsidR="002217FB" w:rsidRPr="00610CE8" w:rsidRDefault="002217FB" w:rsidP="00ED3B3B">
      <w:pPr>
        <w:spacing w:line="250" w:lineRule="atLeast"/>
        <w:rPr>
          <w:rFonts w:cs="Arial"/>
          <w:spacing w:val="6"/>
          <w:sz w:val="19"/>
          <w:szCs w:val="19"/>
          <w:lang w:val="it-CH"/>
        </w:rPr>
      </w:pPr>
      <w:bookmarkStart w:id="3" w:name="start_here"/>
      <w:bookmarkEnd w:id="3"/>
    </w:p>
    <w:p w14:paraId="38594485" w14:textId="77777777" w:rsidR="002217FB" w:rsidRPr="00610CE8" w:rsidRDefault="002217FB" w:rsidP="00ED3B3B">
      <w:pPr>
        <w:spacing w:line="250" w:lineRule="atLeast"/>
        <w:rPr>
          <w:rFonts w:cs="Arial"/>
          <w:spacing w:val="6"/>
          <w:sz w:val="19"/>
          <w:szCs w:val="19"/>
          <w:lang w:val="it-CH"/>
        </w:rPr>
      </w:pPr>
    </w:p>
    <w:p w14:paraId="53A66C1F" w14:textId="77777777" w:rsidR="002217FB" w:rsidRPr="00610CE8" w:rsidRDefault="002217FB" w:rsidP="00ED3B3B">
      <w:pPr>
        <w:spacing w:line="250" w:lineRule="atLeast"/>
        <w:rPr>
          <w:rFonts w:cs="Arial"/>
          <w:spacing w:val="6"/>
          <w:sz w:val="19"/>
          <w:szCs w:val="19"/>
          <w:lang w:val="it-CH"/>
        </w:rPr>
      </w:pPr>
    </w:p>
    <w:p w14:paraId="328EB7E1" w14:textId="1D13F2DF" w:rsidR="00E10820" w:rsidRPr="00610CE8" w:rsidRDefault="00E10820" w:rsidP="00E94787">
      <w:pPr>
        <w:rPr>
          <w:rFonts w:cs="Arial"/>
          <w:spacing w:val="6"/>
          <w:sz w:val="19"/>
          <w:szCs w:val="19"/>
          <w:lang w:val="it-CH"/>
        </w:rPr>
      </w:pPr>
      <w:bookmarkStart w:id="4" w:name="salutation"/>
      <w:bookmarkEnd w:id="4"/>
    </w:p>
    <w:sectPr w:rsidR="00E10820" w:rsidRPr="00610CE8" w:rsidSect="00717E67">
      <w:headerReference w:type="default" r:id="rId37"/>
      <w:type w:val="continuous"/>
      <w:pgSz w:w="11907" w:h="16840" w:code="9"/>
      <w:pgMar w:top="3096" w:right="851" w:bottom="1077" w:left="1701" w:header="425"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69E68" w14:textId="77777777" w:rsidR="008052E2" w:rsidRDefault="008052E2">
      <w:r>
        <w:separator/>
      </w:r>
    </w:p>
  </w:endnote>
  <w:endnote w:type="continuationSeparator" w:id="0">
    <w:p w14:paraId="672ED4A8" w14:textId="77777777" w:rsidR="008052E2" w:rsidRDefault="00805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herit">
    <w:altName w:val="Cambria"/>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loforManor">
    <w:panose1 w:val="020B0504030101020102"/>
    <w:charset w:val="00"/>
    <w:family w:val="swiss"/>
    <w:notTrueType/>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72A0" w14:textId="01FEC431" w:rsidR="002217FB" w:rsidRPr="00610CE8" w:rsidRDefault="007826DA">
    <w:pPr>
      <w:pStyle w:val="Fuzeile"/>
      <w:rPr>
        <w:rFonts w:ascii="MiloforManor" w:hAnsi="MiloforManor" w:cs="Arial"/>
        <w:sz w:val="16"/>
        <w:lang w:val="it-CH"/>
      </w:rPr>
    </w:pPr>
    <w:r w:rsidRPr="00610CE8">
      <w:rPr>
        <w:rFonts w:ascii="MiloforManor" w:hAnsi="MiloforManor" w:cs="Arial"/>
        <w:sz w:val="16"/>
        <w:lang w:val="it-CH"/>
      </w:rPr>
      <w:t xml:space="preserve">Pagina </w:t>
    </w:r>
    <w:r w:rsidR="002001C8" w:rsidRPr="002001C8">
      <w:rPr>
        <w:rFonts w:ascii="MiloforManor" w:hAnsi="MiloforManor" w:cs="Arial"/>
        <w:b/>
        <w:bCs/>
        <w:sz w:val="16"/>
      </w:rPr>
      <w:fldChar w:fldCharType="begin"/>
    </w:r>
    <w:r w:rsidR="002001C8" w:rsidRPr="00610CE8">
      <w:rPr>
        <w:rFonts w:ascii="MiloforManor" w:hAnsi="MiloforManor" w:cs="Arial"/>
        <w:b/>
        <w:bCs/>
        <w:sz w:val="16"/>
        <w:lang w:val="it-CH"/>
      </w:rPr>
      <w:instrText>PAGE  \* Arabic  \* MERGEFORMAT</w:instrText>
    </w:r>
    <w:r w:rsidR="002001C8" w:rsidRPr="002001C8">
      <w:rPr>
        <w:rFonts w:ascii="MiloforManor" w:hAnsi="MiloforManor" w:cs="Arial"/>
        <w:b/>
        <w:bCs/>
        <w:sz w:val="16"/>
      </w:rPr>
      <w:fldChar w:fldCharType="separate"/>
    </w:r>
    <w:r w:rsidR="002001C8" w:rsidRPr="00610CE8">
      <w:rPr>
        <w:rFonts w:ascii="MiloforManor" w:hAnsi="MiloforManor" w:cs="Arial"/>
        <w:b/>
        <w:bCs/>
        <w:sz w:val="16"/>
        <w:lang w:val="it-CH"/>
      </w:rPr>
      <w:t>1</w:t>
    </w:r>
    <w:r w:rsidR="002001C8" w:rsidRPr="002001C8">
      <w:rPr>
        <w:rFonts w:ascii="MiloforManor" w:hAnsi="MiloforManor" w:cs="Arial"/>
        <w:b/>
        <w:bCs/>
        <w:sz w:val="16"/>
      </w:rPr>
      <w:fldChar w:fldCharType="end"/>
    </w:r>
    <w:r w:rsidR="002001C8" w:rsidRPr="00610CE8">
      <w:rPr>
        <w:rFonts w:ascii="MiloforManor" w:hAnsi="MiloforManor" w:cs="Arial"/>
        <w:sz w:val="16"/>
        <w:lang w:val="it-CH"/>
      </w:rPr>
      <w:t xml:space="preserve"> di </w:t>
    </w:r>
    <w:r w:rsidR="002001C8" w:rsidRPr="002001C8">
      <w:rPr>
        <w:rFonts w:ascii="MiloforManor" w:hAnsi="MiloforManor" w:cs="Arial"/>
        <w:b/>
        <w:bCs/>
        <w:sz w:val="16"/>
      </w:rPr>
      <w:fldChar w:fldCharType="begin"/>
    </w:r>
    <w:r w:rsidR="002001C8" w:rsidRPr="00610CE8">
      <w:rPr>
        <w:rFonts w:ascii="MiloforManor" w:hAnsi="MiloforManor" w:cs="Arial"/>
        <w:b/>
        <w:bCs/>
        <w:sz w:val="16"/>
        <w:lang w:val="it-CH"/>
      </w:rPr>
      <w:instrText>NUMPAGES  \* Arabic  \* MERGEFORMAT</w:instrText>
    </w:r>
    <w:r w:rsidR="002001C8" w:rsidRPr="002001C8">
      <w:rPr>
        <w:rFonts w:ascii="MiloforManor" w:hAnsi="MiloforManor" w:cs="Arial"/>
        <w:b/>
        <w:bCs/>
        <w:sz w:val="16"/>
      </w:rPr>
      <w:fldChar w:fldCharType="separate"/>
    </w:r>
    <w:r w:rsidR="002001C8" w:rsidRPr="00610CE8">
      <w:rPr>
        <w:rFonts w:ascii="MiloforManor" w:hAnsi="MiloforManor" w:cs="Arial"/>
        <w:b/>
        <w:bCs/>
        <w:sz w:val="16"/>
        <w:lang w:val="it-CH"/>
      </w:rPr>
      <w:t>2</w:t>
    </w:r>
    <w:r w:rsidR="002001C8" w:rsidRPr="002001C8">
      <w:rPr>
        <w:rFonts w:ascii="MiloforManor" w:hAnsi="MiloforManor" w:cs="Arial"/>
        <w:b/>
        <w:bCs/>
        <w:sz w:val="16"/>
      </w:rPr>
      <w:fldChar w:fldCharType="end"/>
    </w:r>
    <w:r w:rsidR="002001C8" w:rsidRPr="002001C8">
      <w:rPr>
        <w:rFonts w:ascii="MiloforManor" w:hAnsi="MiloforManor" w:cs="Arial"/>
        <w:sz w:val="16"/>
      </w:rPr>
      <w:ptab w:relativeTo="margin" w:alignment="center" w:leader="none"/>
    </w:r>
    <w:r w:rsidR="002001C8" w:rsidRPr="002001C8">
      <w:rPr>
        <w:rFonts w:ascii="MiloforManor" w:hAnsi="MiloforManor" w:cs="Arial"/>
        <w:sz w:val="16"/>
      </w:rPr>
      <w:ptab w:relativeTo="margin" w:alignment="right" w:leader="none"/>
    </w:r>
    <w:r w:rsidR="002001C8" w:rsidRPr="00610CE8">
      <w:rPr>
        <w:rFonts w:ascii="MiloforManor" w:hAnsi="MiloforManor" w:cs="Arial"/>
        <w:sz w:val="16"/>
        <w:lang w:val="it-CH"/>
      </w:rPr>
      <w:t>Versione del 26 maggio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46E79" w14:textId="5743AEA7" w:rsidR="00F41372" w:rsidRPr="0064050E" w:rsidRDefault="0064050E">
    <w:pPr>
      <w:pStyle w:val="Fuzeile"/>
      <w:rPr>
        <w:rFonts w:ascii="MiloforManor" w:hAnsi="MiloforManor" w:cs="Arial"/>
        <w:sz w:val="16"/>
        <w:lang w:val="it-CH"/>
      </w:rPr>
    </w:pPr>
    <w:r w:rsidRPr="00610CE8">
      <w:rPr>
        <w:rFonts w:ascii="MiloforManor" w:hAnsi="MiloforManor" w:cs="Arial"/>
        <w:sz w:val="16"/>
        <w:lang w:val="it-CH"/>
      </w:rPr>
      <w:t xml:space="preserve">Pagina </w:t>
    </w:r>
    <w:r w:rsidRPr="002001C8">
      <w:rPr>
        <w:rFonts w:ascii="MiloforManor" w:hAnsi="MiloforManor" w:cs="Arial"/>
        <w:b/>
        <w:bCs/>
        <w:sz w:val="16"/>
      </w:rPr>
      <w:fldChar w:fldCharType="begin"/>
    </w:r>
    <w:r w:rsidRPr="00610CE8">
      <w:rPr>
        <w:rFonts w:ascii="MiloforManor" w:hAnsi="MiloforManor" w:cs="Arial"/>
        <w:b/>
        <w:bCs/>
        <w:sz w:val="16"/>
        <w:lang w:val="it-CH"/>
      </w:rPr>
      <w:instrText>PAGE  \* Arabic  \* MERGEFORMAT</w:instrText>
    </w:r>
    <w:r w:rsidRPr="002001C8">
      <w:rPr>
        <w:rFonts w:ascii="MiloforManor" w:hAnsi="MiloforManor" w:cs="Arial"/>
        <w:b/>
        <w:bCs/>
        <w:sz w:val="16"/>
      </w:rPr>
      <w:fldChar w:fldCharType="separate"/>
    </w:r>
    <w:r w:rsidRPr="0064050E">
      <w:rPr>
        <w:rFonts w:ascii="MiloforManor" w:hAnsi="MiloforManor" w:cs="Arial"/>
        <w:b/>
        <w:bCs/>
        <w:sz w:val="16"/>
        <w:lang w:val="it-CH"/>
      </w:rPr>
      <w:t>2</w:t>
    </w:r>
    <w:r w:rsidRPr="002001C8">
      <w:rPr>
        <w:rFonts w:ascii="MiloforManor" w:hAnsi="MiloforManor" w:cs="Arial"/>
        <w:b/>
        <w:bCs/>
        <w:sz w:val="16"/>
      </w:rPr>
      <w:fldChar w:fldCharType="end"/>
    </w:r>
    <w:r w:rsidRPr="00610CE8">
      <w:rPr>
        <w:rFonts w:ascii="MiloforManor" w:hAnsi="MiloforManor" w:cs="Arial"/>
        <w:sz w:val="16"/>
        <w:lang w:val="it-CH"/>
      </w:rPr>
      <w:t xml:space="preserve"> di </w:t>
    </w:r>
    <w:r w:rsidRPr="002001C8">
      <w:rPr>
        <w:rFonts w:ascii="MiloforManor" w:hAnsi="MiloforManor" w:cs="Arial"/>
        <w:b/>
        <w:bCs/>
        <w:sz w:val="16"/>
      </w:rPr>
      <w:fldChar w:fldCharType="begin"/>
    </w:r>
    <w:r w:rsidRPr="00610CE8">
      <w:rPr>
        <w:rFonts w:ascii="MiloforManor" w:hAnsi="MiloforManor" w:cs="Arial"/>
        <w:b/>
        <w:bCs/>
        <w:sz w:val="16"/>
        <w:lang w:val="it-CH"/>
      </w:rPr>
      <w:instrText>NUMPAGES  \* Arabic  \* MERGEFORMAT</w:instrText>
    </w:r>
    <w:r w:rsidRPr="002001C8">
      <w:rPr>
        <w:rFonts w:ascii="MiloforManor" w:hAnsi="MiloforManor" w:cs="Arial"/>
        <w:b/>
        <w:bCs/>
        <w:sz w:val="16"/>
      </w:rPr>
      <w:fldChar w:fldCharType="separate"/>
    </w:r>
    <w:r w:rsidRPr="0064050E">
      <w:rPr>
        <w:rFonts w:ascii="MiloforManor" w:hAnsi="MiloforManor" w:cs="Arial"/>
        <w:b/>
        <w:bCs/>
        <w:sz w:val="16"/>
        <w:lang w:val="it-CH"/>
      </w:rPr>
      <w:t>7</w:t>
    </w:r>
    <w:r w:rsidRPr="002001C8">
      <w:rPr>
        <w:rFonts w:ascii="MiloforManor" w:hAnsi="MiloforManor" w:cs="Arial"/>
        <w:b/>
        <w:bCs/>
        <w:sz w:val="16"/>
      </w:rPr>
      <w:fldChar w:fldCharType="end"/>
    </w:r>
    <w:r w:rsidRPr="002001C8">
      <w:rPr>
        <w:rFonts w:ascii="MiloforManor" w:hAnsi="MiloforManor" w:cs="Arial"/>
        <w:sz w:val="16"/>
      </w:rPr>
      <w:ptab w:relativeTo="margin" w:alignment="center" w:leader="none"/>
    </w:r>
    <w:r w:rsidRPr="002001C8">
      <w:rPr>
        <w:rFonts w:ascii="MiloforManor" w:hAnsi="MiloforManor" w:cs="Arial"/>
        <w:sz w:val="16"/>
      </w:rPr>
      <w:ptab w:relativeTo="margin" w:alignment="right" w:leader="none"/>
    </w:r>
    <w:r w:rsidRPr="00610CE8">
      <w:rPr>
        <w:rFonts w:ascii="MiloforManor" w:hAnsi="MiloforManor" w:cs="Arial"/>
        <w:sz w:val="16"/>
        <w:lang w:val="it-CH"/>
      </w:rPr>
      <w:t>Versione del 26 maggio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E8309" w14:textId="77777777" w:rsidR="008052E2" w:rsidRDefault="008052E2">
      <w:r>
        <w:separator/>
      </w:r>
    </w:p>
  </w:footnote>
  <w:footnote w:type="continuationSeparator" w:id="0">
    <w:p w14:paraId="42C38710" w14:textId="77777777" w:rsidR="008052E2" w:rsidRDefault="00805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B756B" w14:textId="65E327E2" w:rsidR="00F41372" w:rsidRDefault="00F41372">
    <w:pPr>
      <w:pStyle w:val="Kopfzeile"/>
    </w:pPr>
    <w:r>
      <w:rPr>
        <w:noProof/>
      </w:rPr>
      <w:drawing>
        <wp:anchor distT="0" distB="0" distL="114300" distR="114300" simplePos="0" relativeHeight="251666432" behindDoc="1" locked="0" layoutInCell="1" allowOverlap="1" wp14:anchorId="567DF047" wp14:editId="3877B234">
          <wp:simplePos x="0" y="0"/>
          <wp:positionH relativeFrom="column">
            <wp:posOffset>0</wp:posOffset>
          </wp:positionH>
          <wp:positionV relativeFrom="paragraph">
            <wp:posOffset>-635</wp:posOffset>
          </wp:positionV>
          <wp:extent cx="1537016" cy="273950"/>
          <wp:effectExtent l="0" t="0" r="6350" b="0"/>
          <wp:wrapNone/>
          <wp:docPr id="294106660" name="Image 1" descr="Ein Bild, das Schrift, Tex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82092" name="Image 1" descr="Ein Bild, das Schrift, Tex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318" cy="28594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E831E" w14:textId="77777777" w:rsidR="00FD0565" w:rsidRDefault="00FD0565" w:rsidP="00FD0565"/>
  <w:p w14:paraId="3AF8D5BD" w14:textId="77777777" w:rsidR="00FD0565" w:rsidRDefault="00FD0565" w:rsidP="00FD0565"/>
  <w:p w14:paraId="772C8434" w14:textId="77777777" w:rsidR="002217FB" w:rsidRDefault="00AA62CA">
    <w:pPr>
      <w:pStyle w:val="Kopfzeile"/>
    </w:pPr>
    <w:r>
      <w:rPr>
        <w:noProof/>
      </w:rPr>
      <w:drawing>
        <wp:anchor distT="0" distB="0" distL="114300" distR="114300" simplePos="0" relativeHeight="251662336" behindDoc="1" locked="0" layoutInCell="1" allowOverlap="1" wp14:anchorId="4F8376FD" wp14:editId="0178AF8A">
          <wp:simplePos x="0" y="0"/>
          <wp:positionH relativeFrom="column">
            <wp:posOffset>4271629</wp:posOffset>
          </wp:positionH>
          <wp:positionV relativeFrom="paragraph">
            <wp:posOffset>70002</wp:posOffset>
          </wp:positionV>
          <wp:extent cx="1537016" cy="273950"/>
          <wp:effectExtent l="0" t="0" r="6350" b="0"/>
          <wp:wrapNone/>
          <wp:docPr id="158437071" name="Image 1" descr="Un'immagine che contiene font, testo, logo, grafica.&#10;&#10;Soffia negli occhi e vuoi accendere un fu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82092" name="Image 1" descr="Ein Bild, das Schrift, Tex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318" cy="28594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2BF7B" w14:textId="77777777" w:rsidR="00470166" w:rsidRDefault="00470166" w:rsidP="00470166"/>
  <w:p w14:paraId="3D68AAC6" w14:textId="77777777" w:rsidR="00E10820" w:rsidRPr="00E10820" w:rsidRDefault="00E10820" w:rsidP="00E10820">
    <w:pPr>
      <w:pStyle w:val="Kopfzeile"/>
      <w:rPr>
        <w:noProof/>
      </w:rPr>
    </w:pPr>
    <w:bookmarkStart w:id="5" w:name="_Hlk214870878"/>
    <w:bookmarkStart w:id="6" w:name="_Hlk214870879"/>
  </w:p>
  <w:p w14:paraId="736C46A4" w14:textId="77777777" w:rsidR="00E10820" w:rsidRPr="00E10820" w:rsidRDefault="00E10820" w:rsidP="00E10820">
    <w:pPr>
      <w:pStyle w:val="Kopfzeile"/>
      <w:rPr>
        <w:noProof/>
      </w:rPr>
    </w:pPr>
  </w:p>
  <w:p w14:paraId="1BDF042E" w14:textId="77777777" w:rsidR="00E10820" w:rsidRPr="00E10820" w:rsidRDefault="00E10820" w:rsidP="00E10820">
    <w:pPr>
      <w:pStyle w:val="Kopfzeile"/>
      <w:rPr>
        <w:noProof/>
      </w:rPr>
    </w:pPr>
    <w:r w:rsidRPr="00E10820">
      <w:rPr>
        <w:noProof/>
      </w:rPr>
      <w:drawing>
        <wp:anchor distT="0" distB="0" distL="114300" distR="114300" simplePos="0" relativeHeight="251664384" behindDoc="1" locked="0" layoutInCell="1" allowOverlap="1" wp14:anchorId="0DF2FCA1" wp14:editId="3DD26882">
          <wp:simplePos x="0" y="0"/>
          <wp:positionH relativeFrom="column">
            <wp:posOffset>4271645</wp:posOffset>
          </wp:positionH>
          <wp:positionV relativeFrom="paragraph">
            <wp:posOffset>69850</wp:posOffset>
          </wp:positionV>
          <wp:extent cx="1536700" cy="273685"/>
          <wp:effectExtent l="0" t="0" r="6350" b="0"/>
          <wp:wrapNone/>
          <wp:docPr id="1796279494" name="Grafik 2" descr="Un'immagine che contiene font, testo, logo, grafica.&#10;&#10;Soffia negli occhi e vuoi accendere un fu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in Bild, das Schrift, Tex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273685"/>
                  </a:xfrm>
                  <a:prstGeom prst="rect">
                    <a:avLst/>
                  </a:prstGeom>
                  <a:noFill/>
                </pic:spPr>
              </pic:pic>
            </a:graphicData>
          </a:graphic>
          <wp14:sizeRelH relativeFrom="margin">
            <wp14:pctWidth>0</wp14:pctWidth>
          </wp14:sizeRelH>
          <wp14:sizeRelV relativeFrom="margin">
            <wp14:pctHeight>0</wp14:pctHeight>
          </wp14:sizeRelV>
        </wp:anchor>
      </w:drawing>
    </w:r>
    <w:bookmarkEnd w:id="5"/>
    <w:bookmarkEnd w:id="6"/>
  </w:p>
  <w:p w14:paraId="55B02343" w14:textId="77777777" w:rsidR="002217FB" w:rsidRPr="00470166" w:rsidRDefault="002217FB" w:rsidP="00E1082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E3D9B"/>
    <w:multiLevelType w:val="multilevel"/>
    <w:tmpl w:val="0F5E3D9B"/>
    <w:lvl w:ilvl="0">
      <w:start w:val="1"/>
      <w:numFmt w:val="bullet"/>
      <w:lvlText w:val="-"/>
      <w:lvlJc w:val="left"/>
      <w:pPr>
        <w:ind w:left="1069" w:hanging="360"/>
      </w:pPr>
      <w:rPr>
        <w:rFonts w:ascii="inherit" w:eastAsia="Times New Roman" w:hAnsi="inherit" w:cs="Times New Roman"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36E1116B"/>
    <w:multiLevelType w:val="multilevel"/>
    <w:tmpl w:val="36E1116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39FB0623"/>
    <w:multiLevelType w:val="multilevel"/>
    <w:tmpl w:val="39FB0623"/>
    <w:lvl w:ilvl="0">
      <w:start w:val="1"/>
      <w:numFmt w:val="bullet"/>
      <w:lvlText w:val=""/>
      <w:lvlJc w:val="left"/>
      <w:pPr>
        <w:ind w:left="440" w:hanging="440"/>
      </w:pPr>
      <w:rPr>
        <w:rFonts w:ascii="Wingdings" w:hAnsi="Wingdings" w:hint="default"/>
        <w:sz w:val="11"/>
        <w:szCs w:val="11"/>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3D3D04BC"/>
    <w:multiLevelType w:val="multilevel"/>
    <w:tmpl w:val="3D3D04B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48373B7D"/>
    <w:multiLevelType w:val="multilevel"/>
    <w:tmpl w:val="48373B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DA339F5"/>
    <w:multiLevelType w:val="multilevel"/>
    <w:tmpl w:val="4DA339F5"/>
    <w:lvl w:ilvl="0">
      <w:start w:val="1"/>
      <w:numFmt w:val="bullet"/>
      <w:lvlText w:val=""/>
      <w:lvlJc w:val="left"/>
      <w:pPr>
        <w:ind w:left="845" w:hanging="440"/>
      </w:pPr>
      <w:rPr>
        <w:rFonts w:ascii="Wingdings" w:hAnsi="Wingdings" w:hint="default"/>
        <w:sz w:val="13"/>
        <w:szCs w:val="13"/>
      </w:rPr>
    </w:lvl>
    <w:lvl w:ilvl="1">
      <w:start w:val="1"/>
      <w:numFmt w:val="bullet"/>
      <w:lvlText w:val=""/>
      <w:lvlJc w:val="left"/>
      <w:pPr>
        <w:ind w:left="1285" w:hanging="440"/>
      </w:pPr>
      <w:rPr>
        <w:rFonts w:ascii="Wingdings" w:hAnsi="Wingdings" w:hint="default"/>
      </w:rPr>
    </w:lvl>
    <w:lvl w:ilvl="2">
      <w:start w:val="1"/>
      <w:numFmt w:val="bullet"/>
      <w:lvlText w:val=""/>
      <w:lvlJc w:val="left"/>
      <w:pPr>
        <w:ind w:left="1725" w:hanging="440"/>
      </w:pPr>
      <w:rPr>
        <w:rFonts w:ascii="Wingdings" w:hAnsi="Wingdings" w:hint="default"/>
      </w:rPr>
    </w:lvl>
    <w:lvl w:ilvl="3">
      <w:start w:val="1"/>
      <w:numFmt w:val="bullet"/>
      <w:lvlText w:val=""/>
      <w:lvlJc w:val="left"/>
      <w:pPr>
        <w:ind w:left="2165" w:hanging="440"/>
      </w:pPr>
      <w:rPr>
        <w:rFonts w:ascii="Wingdings" w:hAnsi="Wingdings" w:hint="default"/>
      </w:rPr>
    </w:lvl>
    <w:lvl w:ilvl="4">
      <w:start w:val="1"/>
      <w:numFmt w:val="bullet"/>
      <w:lvlText w:val=""/>
      <w:lvlJc w:val="left"/>
      <w:pPr>
        <w:ind w:left="2605" w:hanging="440"/>
      </w:pPr>
      <w:rPr>
        <w:rFonts w:ascii="Wingdings" w:hAnsi="Wingdings" w:hint="default"/>
      </w:rPr>
    </w:lvl>
    <w:lvl w:ilvl="5">
      <w:start w:val="1"/>
      <w:numFmt w:val="bullet"/>
      <w:lvlText w:val=""/>
      <w:lvlJc w:val="left"/>
      <w:pPr>
        <w:ind w:left="3045" w:hanging="440"/>
      </w:pPr>
      <w:rPr>
        <w:rFonts w:ascii="Wingdings" w:hAnsi="Wingdings" w:hint="default"/>
      </w:rPr>
    </w:lvl>
    <w:lvl w:ilvl="6">
      <w:start w:val="1"/>
      <w:numFmt w:val="bullet"/>
      <w:lvlText w:val=""/>
      <w:lvlJc w:val="left"/>
      <w:pPr>
        <w:ind w:left="3485" w:hanging="440"/>
      </w:pPr>
      <w:rPr>
        <w:rFonts w:ascii="Wingdings" w:hAnsi="Wingdings" w:hint="default"/>
      </w:rPr>
    </w:lvl>
    <w:lvl w:ilvl="7">
      <w:start w:val="1"/>
      <w:numFmt w:val="bullet"/>
      <w:lvlText w:val=""/>
      <w:lvlJc w:val="left"/>
      <w:pPr>
        <w:ind w:left="3925" w:hanging="440"/>
      </w:pPr>
      <w:rPr>
        <w:rFonts w:ascii="Wingdings" w:hAnsi="Wingdings" w:hint="default"/>
      </w:rPr>
    </w:lvl>
    <w:lvl w:ilvl="8">
      <w:start w:val="1"/>
      <w:numFmt w:val="bullet"/>
      <w:lvlText w:val=""/>
      <w:lvlJc w:val="left"/>
      <w:pPr>
        <w:ind w:left="4365" w:hanging="440"/>
      </w:pPr>
      <w:rPr>
        <w:rFonts w:ascii="Wingdings" w:hAnsi="Wingdings" w:hint="default"/>
      </w:rPr>
    </w:lvl>
  </w:abstractNum>
  <w:abstractNum w:abstractNumId="6" w15:restartNumberingAfterBreak="0">
    <w:nsid w:val="7F2E6733"/>
    <w:multiLevelType w:val="multilevel"/>
    <w:tmpl w:val="7F2E67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num w:numId="1" w16cid:durableId="1633637900">
    <w:abstractNumId w:val="4"/>
  </w:num>
  <w:num w:numId="2" w16cid:durableId="1990399739">
    <w:abstractNumId w:val="3"/>
  </w:num>
  <w:num w:numId="3" w16cid:durableId="1985037618">
    <w:abstractNumId w:val="1"/>
  </w:num>
  <w:num w:numId="4" w16cid:durableId="857701117">
    <w:abstractNumId w:val="5"/>
  </w:num>
  <w:num w:numId="5" w16cid:durableId="1258830460">
    <w:abstractNumId w:val="0"/>
  </w:num>
  <w:num w:numId="6" w16cid:durableId="1092774602">
    <w:abstractNumId w:val="6"/>
  </w:num>
  <w:num w:numId="7" w16cid:durableId="8743911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C8"/>
    <w:rsid w:val="000D3F51"/>
    <w:rsid w:val="001F1C32"/>
    <w:rsid w:val="002001C8"/>
    <w:rsid w:val="00207872"/>
    <w:rsid w:val="002217FB"/>
    <w:rsid w:val="00254BBD"/>
    <w:rsid w:val="002859DE"/>
    <w:rsid w:val="002A7F18"/>
    <w:rsid w:val="002D3577"/>
    <w:rsid w:val="00325D49"/>
    <w:rsid w:val="00332B3B"/>
    <w:rsid w:val="00366EE8"/>
    <w:rsid w:val="003D70A8"/>
    <w:rsid w:val="003F45B8"/>
    <w:rsid w:val="004232C3"/>
    <w:rsid w:val="004249C7"/>
    <w:rsid w:val="00440742"/>
    <w:rsid w:val="00470166"/>
    <w:rsid w:val="004E25A0"/>
    <w:rsid w:val="00521878"/>
    <w:rsid w:val="00532581"/>
    <w:rsid w:val="00536D13"/>
    <w:rsid w:val="005920DB"/>
    <w:rsid w:val="005F3A7B"/>
    <w:rsid w:val="00610CE8"/>
    <w:rsid w:val="0064050E"/>
    <w:rsid w:val="00696D04"/>
    <w:rsid w:val="00717E67"/>
    <w:rsid w:val="00736DFD"/>
    <w:rsid w:val="007826DA"/>
    <w:rsid w:val="00795B01"/>
    <w:rsid w:val="007B7DA0"/>
    <w:rsid w:val="007C561D"/>
    <w:rsid w:val="007C6C04"/>
    <w:rsid w:val="007E0F09"/>
    <w:rsid w:val="00802B4C"/>
    <w:rsid w:val="008052E2"/>
    <w:rsid w:val="008B1E5D"/>
    <w:rsid w:val="008C2CB4"/>
    <w:rsid w:val="008D5800"/>
    <w:rsid w:val="009C78B1"/>
    <w:rsid w:val="009F053B"/>
    <w:rsid w:val="00AA1100"/>
    <w:rsid w:val="00AA62CA"/>
    <w:rsid w:val="00B32AC6"/>
    <w:rsid w:val="00B8539E"/>
    <w:rsid w:val="00C16F7B"/>
    <w:rsid w:val="00C473AC"/>
    <w:rsid w:val="00C6343D"/>
    <w:rsid w:val="00C975F0"/>
    <w:rsid w:val="00CA7C08"/>
    <w:rsid w:val="00CD295F"/>
    <w:rsid w:val="00D86596"/>
    <w:rsid w:val="00D96161"/>
    <w:rsid w:val="00DA1137"/>
    <w:rsid w:val="00E10820"/>
    <w:rsid w:val="00E94787"/>
    <w:rsid w:val="00EA6D87"/>
    <w:rsid w:val="00ED3B3B"/>
    <w:rsid w:val="00EE62EB"/>
    <w:rsid w:val="00EF49D4"/>
    <w:rsid w:val="00EF5032"/>
    <w:rsid w:val="00F12DDF"/>
    <w:rsid w:val="00F41372"/>
    <w:rsid w:val="00F82945"/>
    <w:rsid w:val="00FA025E"/>
    <w:rsid w:val="00FA595B"/>
    <w:rsid w:val="00FC5219"/>
    <w:rsid w:val="00FD056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CFD298"/>
  <w15:docId w15:val="{73B0B8F5-E991-4788-8FCC-4D86D27B4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001C8"/>
    <w:pPr>
      <w:widowControl w:val="0"/>
      <w:jc w:val="both"/>
    </w:pPr>
    <w:rPr>
      <w:rFonts w:ascii="SimHei" w:eastAsia="SimHei" w:hAnsi="SimHei" w:cstheme="minorBidi"/>
      <w:kern w:val="2"/>
      <w:sz w:val="21"/>
      <w:szCs w:val="24"/>
      <w:lang w:val="en-US" w:eastAsia="zh-CN"/>
    </w:rPr>
  </w:style>
  <w:style w:type="paragraph" w:styleId="berschrift1">
    <w:name w:val="heading 1"/>
    <w:basedOn w:val="Standard"/>
    <w:next w:val="Standard"/>
    <w:qFormat/>
    <w:pPr>
      <w:keepNext/>
      <w:outlineLvl w:val="0"/>
    </w:pPr>
    <w:rPr>
      <w:rFonts w:cs="Arial"/>
      <w:b/>
      <w:bCs/>
      <w:lang w:val="de-CH"/>
    </w:rPr>
  </w:style>
  <w:style w:type="paragraph" w:styleId="berschrift2">
    <w:name w:val="heading 2"/>
    <w:basedOn w:val="Standard"/>
    <w:next w:val="Standard"/>
    <w:qFormat/>
    <w:pPr>
      <w:keepNext/>
      <w:outlineLvl w:val="1"/>
    </w:pPr>
    <w:rPr>
      <w:rFonts w:cs="Arial"/>
      <w:b/>
      <w:bCs/>
      <w:lang w:val="de-CH"/>
    </w:rPr>
  </w:style>
  <w:style w:type="paragraph" w:styleId="berschrift3">
    <w:name w:val="heading 3"/>
    <w:basedOn w:val="Standard"/>
    <w:next w:val="Standard"/>
    <w:qFormat/>
    <w:pPr>
      <w:keepNext/>
      <w:framePr w:w="9345" w:h="2160" w:hSpace="180" w:wrap="around" w:vAnchor="text" w:hAnchor="page" w:x="1708" w:y="6"/>
      <w:pBdr>
        <w:top w:val="single" w:sz="6" w:space="7" w:color="000000"/>
        <w:left w:val="single" w:sz="6" w:space="7" w:color="000000"/>
        <w:bottom w:val="single" w:sz="6" w:space="7" w:color="000000"/>
        <w:right w:val="single" w:sz="6" w:space="7" w:color="000000"/>
      </w:pBdr>
      <w:shd w:val="solid" w:color="FFFFFF" w:fill="FFFFFF"/>
      <w:outlineLvl w:val="2"/>
    </w:pPr>
    <w:rPr>
      <w:rFonts w:cs="Arial"/>
      <w:b/>
      <w:bCs/>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rsid w:val="00717E67"/>
  </w:style>
  <w:style w:type="character" w:customStyle="1" w:styleId="Formulaire">
    <w:name w:val="Formulaire"/>
    <w:basedOn w:val="Absatz-Standardschriftart"/>
    <w:uiPriority w:val="1"/>
    <w:rsid w:val="00EF5032"/>
    <w:rPr>
      <w:rFonts w:ascii="Arial" w:hAnsi="Arial"/>
      <w:color w:val="003155" w:themeColor="accent6" w:themeShade="BF"/>
      <w:sz w:val="22"/>
    </w:rPr>
  </w:style>
  <w:style w:type="paragraph" w:styleId="Listenabsatz">
    <w:name w:val="List Paragraph"/>
    <w:basedOn w:val="Standard"/>
    <w:uiPriority w:val="34"/>
    <w:rsid w:val="002001C8"/>
    <w:pPr>
      <w:ind w:left="720"/>
      <w:contextualSpacing/>
    </w:pPr>
  </w:style>
  <w:style w:type="character" w:customStyle="1" w:styleId="FuzeileZchn">
    <w:name w:val="Fußzeile Zchn"/>
    <w:basedOn w:val="Absatz-Standardschriftart"/>
    <w:link w:val="Fuzeile"/>
    <w:uiPriority w:val="99"/>
    <w:rsid w:val="002001C8"/>
    <w:rPr>
      <w:rFonts w:ascii="SimHei" w:eastAsia="SimHei" w:hAnsi="SimHei" w:cstheme="minorBidi"/>
      <w:kern w:val="2"/>
      <w:sz w:val="21"/>
      <w:szCs w:val="24"/>
      <w:lang w:val="en-US" w:eastAsia="zh-CN"/>
    </w:rPr>
  </w:style>
  <w:style w:type="character" w:styleId="Platzhaltertext">
    <w:name w:val="Placeholder Text"/>
    <w:basedOn w:val="Absatz-Standardschriftart"/>
    <w:uiPriority w:val="99"/>
    <w:semiHidden/>
    <w:rsid w:val="004249C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1267\AppData\Roaming\templates\Formular%20De\B&#252;ro%20Admin\Brief%20mit%20Logo%20neu.dotm" TargetMode="External"/></Relationships>
</file>

<file path=word/theme/theme1.xml><?xml version="1.0" encoding="utf-8"?>
<a:theme xmlns:a="http://schemas.openxmlformats.org/drawingml/2006/main" name="Manor 2">
  <a:themeElements>
    <a:clrScheme name="Manor">
      <a:dk1>
        <a:srgbClr val="C1001F"/>
      </a:dk1>
      <a:lt1>
        <a:sysClr val="window" lastClr="FFFFFF"/>
      </a:lt1>
      <a:dk2>
        <a:srgbClr val="000000"/>
      </a:dk2>
      <a:lt2>
        <a:srgbClr val="FFF1C1"/>
      </a:lt2>
      <a:accent1>
        <a:srgbClr val="AAAAAA"/>
      </a:accent1>
      <a:accent2>
        <a:srgbClr val="D78282"/>
      </a:accent2>
      <a:accent3>
        <a:srgbClr val="91000F"/>
      </a:accent3>
      <a:accent4>
        <a:srgbClr val="5A7411"/>
      </a:accent4>
      <a:accent5>
        <a:srgbClr val="A2BBDB"/>
      </a:accent5>
      <a:accent6>
        <a:srgbClr val="004272"/>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luxe">
      <a:fillStyleLst>
        <a:solidFill>
          <a:schemeClr val="phClr"/>
        </a:solidFill>
        <a:gradFill rotWithShape="1">
          <a:gsLst>
            <a:gs pos="0">
              <a:schemeClr val="phClr">
                <a:tint val="20000"/>
                <a:satMod val="280000"/>
              </a:schemeClr>
            </a:gs>
            <a:gs pos="14000">
              <a:schemeClr val="phClr">
                <a:tint val="37000"/>
                <a:satMod val="250000"/>
              </a:schemeClr>
            </a:gs>
            <a:gs pos="45000">
              <a:schemeClr val="phClr">
                <a:tint val="53000"/>
                <a:satMod val="220000"/>
              </a:schemeClr>
            </a:gs>
            <a:gs pos="65000">
              <a:schemeClr val="phClr">
                <a:tint val="53000"/>
                <a:satMod val="220000"/>
              </a:schemeClr>
            </a:gs>
            <a:gs pos="86000">
              <a:schemeClr val="phClr">
                <a:tint val="42000"/>
                <a:satMod val="240000"/>
              </a:schemeClr>
            </a:gs>
            <a:gs pos="100000">
              <a:schemeClr val="phClr">
                <a:tint val="20000"/>
                <a:satMod val="230000"/>
              </a:schemeClr>
            </a:gs>
          </a:gsLst>
          <a:lin ang="16200000" scaled="1"/>
        </a:gradFill>
        <a:gradFill rotWithShape="1">
          <a:gsLst>
            <a:gs pos="0">
              <a:schemeClr val="phClr">
                <a:shade val="75000"/>
                <a:satMod val="160000"/>
              </a:schemeClr>
            </a:gs>
            <a:gs pos="60000">
              <a:schemeClr val="phClr">
                <a:satMod val="150000"/>
              </a:schemeClr>
            </a:gs>
            <a:gs pos="100000">
              <a:schemeClr val="phClr">
                <a:tint val="75000"/>
                <a:satMod val="200000"/>
              </a:schemeClr>
            </a:gs>
          </a:gsLst>
          <a:lin ang="16200000" scaled="1"/>
        </a:gradFill>
      </a:fillStyleLst>
      <a:lnStyleLst>
        <a:ln w="9525" cap="flat" cmpd="sng" algn="ctr">
          <a:solidFill>
            <a:schemeClr val="phClr">
              <a:satMod val="140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outerShdw blurRad="50800" dist="25400" dir="5400000" rotWithShape="0">
              <a:srgbClr val="000000">
                <a:alpha val="43137"/>
              </a:srgbClr>
            </a:outerShdw>
          </a:effectLst>
        </a:effectStyle>
        <a:effectStyle>
          <a:effectLst>
            <a:outerShdw blurRad="50800" dist="25400" dir="5400000" rotWithShape="0">
              <a:srgbClr val="000000">
                <a:alpha val="43137"/>
              </a:srgbClr>
            </a:outerShdw>
          </a:effectLst>
          <a:scene3d>
            <a:camera prst="orthographicFront" fov="0">
              <a:rot lat="0" lon="0" rev="0"/>
            </a:camera>
            <a:lightRig rig="contrasting" dir="t">
              <a:rot lat="0" lon="0" rev="16500000"/>
            </a:lightRig>
          </a:scene3d>
          <a:sp3d prstMaterial="powder">
            <a:bevelT w="152400"/>
            <a:contourClr>
              <a:schemeClr val="phClr"/>
            </a:contourClr>
          </a:sp3d>
        </a:effectStyle>
        <a:effectStyle>
          <a:effectLst>
            <a:reflection blurRad="12700" stA="26000" endPos="28000" dist="38100" dir="5400000" sy="-100000"/>
          </a:effectLst>
          <a:scene3d>
            <a:camera prst="orthographicFront" fov="0">
              <a:rot lat="0" lon="0" rev="0"/>
            </a:camera>
            <a:lightRig rig="contrasting" dir="t">
              <a:rot lat="0" lon="0" rev="16500000"/>
            </a:lightRig>
          </a:scene3d>
          <a:sp3d prstMaterial="powder">
            <a:bevelT w="190500" h="1016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B960F-DD22-44B7-9488-B0120E7BA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 mit Logo neu</Template>
  <TotalTime>0</TotalTime>
  <Pages>7</Pages>
  <Words>522</Words>
  <Characters>3293</Characters>
  <Application>Microsoft Office Word</Application>
  <DocSecurity>0</DocSecurity>
  <Lines>27</Lines>
  <Paragraphs>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Lettre avec logo</vt:lpstr>
      <vt:lpstr>Brief mit Logo</vt:lpstr>
    </vt:vector>
  </TitlesOfParts>
  <Company>manor</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Lettera con logo</dc:title>
  <dc:subject/>
  <dc:creator>Noll Samantha</dc:creator>
  <cp:keywords/>
  <dc:description/>
  <cp:lastModifiedBy>Noll Samantha</cp:lastModifiedBy>
  <cp:revision>4</cp:revision>
  <cp:lastPrinted>2000-08-16T17:21:00Z</cp:lastPrinted>
  <dcterms:created xsi:type="dcterms:W3CDTF">2025-12-22T13:29:00Z</dcterms:created>
  <dcterms:modified xsi:type="dcterms:W3CDTF">2025-12-22T13:51:00Z</dcterms:modified>
  <cp:category>Gestione d'ufficio.</cp:category>
</cp:coreProperties>
</file>